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B1917" w:rsidRPr="00247B54" w:rsidTr="00CB1917">
        <w:tc>
          <w:tcPr>
            <w:tcW w:w="9923" w:type="dxa"/>
          </w:tcPr>
          <w:p w:rsidR="00CB1917" w:rsidRPr="00551030" w:rsidRDefault="00A56E22" w:rsidP="00CB1917">
            <w:pPr>
              <w:ind w:firstLine="0"/>
              <w:jc w:val="center"/>
              <w:outlineLvl w:val="0"/>
              <w:rPr>
                <w:lang w:val="en-US"/>
              </w:rPr>
            </w:pPr>
            <w:r w:rsidRPr="00A56E22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05pt;height:37.55pt">
                  <v:imagedata r:id="rId11" o:title=""/>
                </v:shape>
              </w:pict>
            </w:r>
          </w:p>
          <w:p w:rsidR="00CB1917" w:rsidRPr="00551030" w:rsidRDefault="00CB1917" w:rsidP="00CB191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CB1917" w:rsidRPr="00551030" w:rsidRDefault="00CB1917" w:rsidP="00CB191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B1917" w:rsidRPr="00551030" w:rsidRDefault="00CB1917" w:rsidP="00CB191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B1917" w:rsidRPr="00551030" w:rsidRDefault="00CB1917" w:rsidP="00CB1917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B1917" w:rsidRPr="00551030" w:rsidRDefault="00CB1917" w:rsidP="00CB191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B1917" w:rsidRPr="00E87E50" w:rsidRDefault="00CB1917" w:rsidP="00CB191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C32E1">
              <w:rPr>
                <w:u w:val="single"/>
              </w:rPr>
              <w:t>06.03.2017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8C32E1">
              <w:rPr>
                <w:u w:val="single"/>
              </w:rPr>
              <w:t>878</w:t>
            </w:r>
            <w:r w:rsidRPr="00551030">
              <w:rPr>
                <w:u w:val="single"/>
              </w:rPr>
              <w:tab/>
            </w:r>
          </w:p>
          <w:p w:rsidR="00CB1917" w:rsidRPr="00E87E50" w:rsidRDefault="00CB1917" w:rsidP="00CB1917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9214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214"/>
      </w:tblGrid>
      <w:tr w:rsidR="005068B4" w:rsidRPr="00CE533B" w:rsidTr="00CB1917">
        <w:trPr>
          <w:trHeight w:val="583"/>
        </w:trPr>
        <w:tc>
          <w:tcPr>
            <w:tcW w:w="9214" w:type="dxa"/>
          </w:tcPr>
          <w:p w:rsidR="005068B4" w:rsidRPr="00CE533B" w:rsidRDefault="0049628C" w:rsidP="00CB1917">
            <w:pPr>
              <w:suppressAutoHyphens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проекте</w:t>
            </w:r>
            <w:r w:rsidRPr="00DB4A4A">
              <w:rPr>
                <w:szCs w:val="28"/>
              </w:rPr>
              <w:t xml:space="preserve"> </w:t>
            </w:r>
            <w:r w:rsidRPr="00152989">
              <w:rPr>
                <w:szCs w:val="28"/>
              </w:rPr>
              <w:t xml:space="preserve">планировки </w:t>
            </w:r>
            <w:r w:rsidRPr="006B3670">
              <w:rPr>
                <w:szCs w:val="28"/>
              </w:rPr>
              <w:t>территории, ограниченной перспективной транспортной магистралью, ул.</w:t>
            </w:r>
            <w:r w:rsidR="00CB1917">
              <w:rPr>
                <w:szCs w:val="28"/>
              </w:rPr>
              <w:t xml:space="preserve"> </w:t>
            </w:r>
            <w:r w:rsidRPr="006B3670">
              <w:rPr>
                <w:szCs w:val="28"/>
              </w:rPr>
              <w:t xml:space="preserve">Олимпийской, полосой отвода железной дороги и границей города Новосибирска, </w:t>
            </w:r>
            <w:proofErr w:type="gramStart"/>
            <w:r w:rsidRPr="006B3670">
              <w:rPr>
                <w:szCs w:val="28"/>
              </w:rPr>
              <w:t>в</w:t>
            </w:r>
            <w:proofErr w:type="gramEnd"/>
            <w:r w:rsidRPr="006B3670">
              <w:rPr>
                <w:szCs w:val="28"/>
              </w:rPr>
              <w:t xml:space="preserve"> </w:t>
            </w:r>
            <w:proofErr w:type="gramStart"/>
            <w:r w:rsidRPr="006B3670">
              <w:rPr>
                <w:szCs w:val="28"/>
              </w:rPr>
              <w:t>Ленинском</w:t>
            </w:r>
            <w:proofErr w:type="gramEnd"/>
            <w:r w:rsidRPr="006B3670">
              <w:rPr>
                <w:szCs w:val="28"/>
              </w:rPr>
              <w:t xml:space="preserve"> районе и проект</w:t>
            </w:r>
            <w:r w:rsidR="00132BB6">
              <w:rPr>
                <w:szCs w:val="28"/>
              </w:rPr>
              <w:t>е</w:t>
            </w:r>
            <w:r w:rsidRPr="006B3670">
              <w:rPr>
                <w:szCs w:val="28"/>
              </w:rPr>
              <w:t xml:space="preserve"> межевания территории планировочного квартала, ограниченного улицами </w:t>
            </w:r>
            <w:proofErr w:type="spellStart"/>
            <w:r w:rsidRPr="006B3670">
              <w:rPr>
                <w:szCs w:val="28"/>
              </w:rPr>
              <w:t>Ягодинской</w:t>
            </w:r>
            <w:proofErr w:type="spellEnd"/>
            <w:r w:rsidRPr="006B3670">
              <w:rPr>
                <w:szCs w:val="28"/>
              </w:rPr>
              <w:t xml:space="preserve">, Станционной, </w:t>
            </w:r>
            <w:proofErr w:type="spellStart"/>
            <w:r w:rsidRPr="006B3670">
              <w:rPr>
                <w:szCs w:val="28"/>
              </w:rPr>
              <w:t>Дукача</w:t>
            </w:r>
            <w:proofErr w:type="spellEnd"/>
            <w:r>
              <w:rPr>
                <w:szCs w:val="28"/>
              </w:rPr>
              <w:t>,</w:t>
            </w:r>
            <w:r w:rsidRPr="006B3670">
              <w:rPr>
                <w:szCs w:val="28"/>
              </w:rPr>
              <w:t xml:space="preserve"> в</w:t>
            </w:r>
            <w:r w:rsidR="005A5053">
              <w:rPr>
                <w:szCs w:val="28"/>
              </w:rPr>
              <w:t xml:space="preserve"> </w:t>
            </w:r>
            <w:r w:rsidRPr="006B3670">
              <w:rPr>
                <w:szCs w:val="28"/>
              </w:rPr>
              <w:t>Ленинском районе</w:t>
            </w:r>
          </w:p>
        </w:tc>
      </w:tr>
    </w:tbl>
    <w:p w:rsidR="005068B4" w:rsidRPr="00CE533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CE533B" w:rsidRDefault="005068B4" w:rsidP="00BB4AC3">
      <w:pPr>
        <w:ind w:left="35" w:firstLine="674"/>
        <w:rPr>
          <w:szCs w:val="28"/>
        </w:rPr>
      </w:pPr>
    </w:p>
    <w:p w:rsidR="00826BF6" w:rsidRPr="00CE533B" w:rsidRDefault="00212942" w:rsidP="0049628C">
      <w:pPr>
        <w:ind w:left="35" w:firstLine="674"/>
        <w:rPr>
          <w:szCs w:val="28"/>
        </w:rPr>
      </w:pPr>
      <w:proofErr w:type="gramStart"/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в</w:t>
      </w:r>
      <w:r w:rsidRPr="007C1662">
        <w:rPr>
          <w:szCs w:val="28"/>
        </w:rPr>
        <w:t xml:space="preserve"> целях определения местоположения границ образуемых и изменя</w:t>
      </w:r>
      <w:r w:rsidRPr="007C1662">
        <w:rPr>
          <w:szCs w:val="28"/>
        </w:rPr>
        <w:t>е</w:t>
      </w:r>
      <w:r w:rsidRPr="007C1662">
        <w:rPr>
          <w:szCs w:val="28"/>
        </w:rPr>
        <w:t>мых земельных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результатах публичных слушаний</w:t>
      </w:r>
      <w:r w:rsidR="00DB4A4A" w:rsidRPr="00CE533B">
        <w:rPr>
          <w:szCs w:val="28"/>
        </w:rPr>
        <w:t>, в соответствии с Градостроительным коде</w:t>
      </w:r>
      <w:r w:rsidR="00DB4A4A" w:rsidRPr="00CE533B">
        <w:rPr>
          <w:szCs w:val="28"/>
        </w:rPr>
        <w:t>к</w:t>
      </w:r>
      <w:r w:rsidR="00DB4A4A" w:rsidRPr="00CE533B">
        <w:rPr>
          <w:szCs w:val="28"/>
        </w:rPr>
        <w:t>сом Российской Федерации, решением</w:t>
      </w:r>
      <w:proofErr w:type="gramEnd"/>
      <w:r w:rsidR="00DB4A4A" w:rsidRPr="00CE533B">
        <w:rPr>
          <w:szCs w:val="28"/>
        </w:rPr>
        <w:t xml:space="preserve"> Совета депутатов города Новосибирска </w:t>
      </w:r>
      <w:proofErr w:type="gramStart"/>
      <w:r w:rsidR="00DB4A4A" w:rsidRPr="00CE533B">
        <w:rPr>
          <w:szCs w:val="28"/>
        </w:rPr>
        <w:t>от</w:t>
      </w:r>
      <w:proofErr w:type="gramEnd"/>
      <w:r w:rsidR="00CB1917">
        <w:rPr>
          <w:szCs w:val="28"/>
        </w:rPr>
        <w:t xml:space="preserve"> </w:t>
      </w:r>
      <w:proofErr w:type="gramStart"/>
      <w:r w:rsidR="00DB4A4A" w:rsidRPr="00CE533B">
        <w:rPr>
          <w:szCs w:val="28"/>
        </w:rPr>
        <w:t>21.05.2008 №</w:t>
      </w:r>
      <w:r w:rsidR="00A91CD4" w:rsidRPr="00CE533B">
        <w:rPr>
          <w:szCs w:val="28"/>
        </w:rPr>
        <w:t> </w:t>
      </w:r>
      <w:r w:rsidR="00DB4A4A" w:rsidRPr="00CE533B">
        <w:rPr>
          <w:szCs w:val="28"/>
        </w:rPr>
        <w:t>966 «О Порядке подготовки документации по планировке террит</w:t>
      </w:r>
      <w:r w:rsidR="00DB4A4A" w:rsidRPr="00CE533B">
        <w:rPr>
          <w:szCs w:val="28"/>
        </w:rPr>
        <w:t>о</w:t>
      </w:r>
      <w:r w:rsidR="00DB4A4A" w:rsidRPr="00CE533B">
        <w:rPr>
          <w:szCs w:val="28"/>
        </w:rPr>
        <w:t>рии города Новосибирска», постановлением мэрии города Новосибирска</w:t>
      </w:r>
      <w:r w:rsidR="00DD4119" w:rsidRPr="00CE533B">
        <w:rPr>
          <w:szCs w:val="28"/>
        </w:rPr>
        <w:t xml:space="preserve"> </w:t>
      </w:r>
      <w:r w:rsidR="00FA1793" w:rsidRPr="00CE533B">
        <w:rPr>
          <w:szCs w:val="28"/>
        </w:rPr>
        <w:t>от</w:t>
      </w:r>
      <w:r w:rsidR="00CB1917">
        <w:rPr>
          <w:szCs w:val="28"/>
        </w:rPr>
        <w:t xml:space="preserve"> </w:t>
      </w:r>
      <w:r w:rsidR="0049628C" w:rsidRPr="0049628C">
        <w:rPr>
          <w:szCs w:val="28"/>
        </w:rPr>
        <w:t>29.12.2015 №</w:t>
      </w:r>
      <w:r w:rsidR="0049628C">
        <w:rPr>
          <w:szCs w:val="28"/>
        </w:rPr>
        <w:t> </w:t>
      </w:r>
      <w:r w:rsidR="0049628C" w:rsidRPr="0049628C">
        <w:rPr>
          <w:szCs w:val="28"/>
        </w:rPr>
        <w:t>7440</w:t>
      </w:r>
      <w:r w:rsidR="0049628C" w:rsidRPr="00CE533B">
        <w:rPr>
          <w:szCs w:val="28"/>
        </w:rPr>
        <w:t xml:space="preserve"> </w:t>
      </w:r>
      <w:r w:rsidR="00FA1793" w:rsidRPr="00CE533B">
        <w:rPr>
          <w:szCs w:val="28"/>
        </w:rPr>
        <w:t>«</w:t>
      </w:r>
      <w:r w:rsidR="0049628C" w:rsidRPr="006B3670">
        <w:rPr>
          <w:szCs w:val="28"/>
        </w:rPr>
        <w:t xml:space="preserve">О подготовке проекта планировки территории, ограниченной перспективной транспортной магистралью, ул. Олимпийской, полосой отвода железной дороги и границей города Новосибирска, в Ленинском районе и проекта межевания территории планировочного квартала, ограниченного улицами </w:t>
      </w:r>
      <w:proofErr w:type="spellStart"/>
      <w:r w:rsidR="0049628C" w:rsidRPr="006B3670">
        <w:rPr>
          <w:szCs w:val="28"/>
        </w:rPr>
        <w:t>Яг</w:t>
      </w:r>
      <w:r w:rsidR="0049628C" w:rsidRPr="006B3670">
        <w:rPr>
          <w:szCs w:val="28"/>
        </w:rPr>
        <w:t>о</w:t>
      </w:r>
      <w:r w:rsidR="0049628C" w:rsidRPr="006B3670">
        <w:rPr>
          <w:szCs w:val="28"/>
        </w:rPr>
        <w:t>динской</w:t>
      </w:r>
      <w:proofErr w:type="spellEnd"/>
      <w:r w:rsidR="0049628C" w:rsidRPr="006B3670">
        <w:rPr>
          <w:szCs w:val="28"/>
        </w:rPr>
        <w:t xml:space="preserve">, Станционной, </w:t>
      </w:r>
      <w:proofErr w:type="spellStart"/>
      <w:r w:rsidR="0049628C" w:rsidRPr="006B3670">
        <w:rPr>
          <w:szCs w:val="28"/>
        </w:rPr>
        <w:t>Дукача</w:t>
      </w:r>
      <w:proofErr w:type="spellEnd"/>
      <w:r w:rsidR="0049628C">
        <w:rPr>
          <w:szCs w:val="28"/>
        </w:rPr>
        <w:t>,</w:t>
      </w:r>
      <w:r w:rsidR="0049628C" w:rsidRPr="006B3670">
        <w:rPr>
          <w:szCs w:val="28"/>
        </w:rPr>
        <w:t xml:space="preserve"> в Ленинском районе</w:t>
      </w:r>
      <w:r w:rsidR="00FA1793" w:rsidRPr="00CE533B">
        <w:rPr>
          <w:szCs w:val="28"/>
        </w:rPr>
        <w:t>»</w:t>
      </w:r>
      <w:r w:rsidR="00826BF6" w:rsidRPr="00CE533B">
        <w:rPr>
          <w:szCs w:val="28"/>
        </w:rPr>
        <w:t>,</w:t>
      </w:r>
      <w:r w:rsidR="00252F37" w:rsidRPr="00CE533B">
        <w:rPr>
          <w:szCs w:val="28"/>
        </w:rPr>
        <w:t xml:space="preserve"> </w:t>
      </w:r>
      <w:r w:rsidR="00826BF6" w:rsidRPr="00CE533B">
        <w:rPr>
          <w:szCs w:val="28"/>
        </w:rPr>
        <w:t>руководствуясь Уставом города Новосибирска,</w:t>
      </w:r>
      <w:r w:rsidR="00D32534" w:rsidRPr="00CE533B">
        <w:rPr>
          <w:szCs w:val="28"/>
        </w:rPr>
        <w:t xml:space="preserve"> </w:t>
      </w:r>
      <w:r w:rsidR="00826BF6" w:rsidRPr="00CE533B">
        <w:rPr>
          <w:szCs w:val="28"/>
        </w:rPr>
        <w:t>ПОСТАНОВЛЯЮ:</w:t>
      </w:r>
      <w:proofErr w:type="gramEnd"/>
    </w:p>
    <w:p w:rsidR="005068B4" w:rsidRPr="00CE533B" w:rsidRDefault="005068B4" w:rsidP="0049628C">
      <w:pPr>
        <w:ind w:left="35" w:firstLine="674"/>
        <w:rPr>
          <w:szCs w:val="28"/>
        </w:rPr>
      </w:pPr>
      <w:r w:rsidRPr="00CE533B">
        <w:rPr>
          <w:szCs w:val="28"/>
        </w:rPr>
        <w:t xml:space="preserve">1. Утвердить </w:t>
      </w:r>
      <w:r w:rsidR="00826BF6" w:rsidRPr="00CE533B">
        <w:rPr>
          <w:szCs w:val="28"/>
        </w:rPr>
        <w:t xml:space="preserve">проект </w:t>
      </w:r>
      <w:r w:rsidR="0049628C" w:rsidRPr="00152989">
        <w:rPr>
          <w:szCs w:val="28"/>
        </w:rPr>
        <w:t xml:space="preserve">планировки </w:t>
      </w:r>
      <w:r w:rsidR="0049628C" w:rsidRPr="006B3670">
        <w:rPr>
          <w:szCs w:val="28"/>
        </w:rPr>
        <w:t>территории, ограниченной перспективной транспортной магистралью, ул.</w:t>
      </w:r>
      <w:r w:rsidR="0049628C">
        <w:rPr>
          <w:szCs w:val="28"/>
        </w:rPr>
        <w:t> </w:t>
      </w:r>
      <w:r w:rsidR="0049628C" w:rsidRPr="006B3670">
        <w:rPr>
          <w:szCs w:val="28"/>
        </w:rPr>
        <w:t xml:space="preserve">Олимпийской, полосой отвода железной дороги и границей города Новосибирска, в Ленинском районе </w:t>
      </w:r>
      <w:r w:rsidRPr="00CE533B">
        <w:rPr>
          <w:szCs w:val="28"/>
        </w:rPr>
        <w:t>(приложение</w:t>
      </w:r>
      <w:r w:rsidR="00F83D26">
        <w:rPr>
          <w:szCs w:val="28"/>
        </w:rPr>
        <w:t xml:space="preserve"> 1</w:t>
      </w:r>
      <w:r w:rsidRPr="00CE533B">
        <w:rPr>
          <w:szCs w:val="28"/>
        </w:rPr>
        <w:t>).</w:t>
      </w:r>
    </w:p>
    <w:p w:rsidR="00F83D26" w:rsidRDefault="00F83D26" w:rsidP="00BB4AC3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CE533B">
        <w:rPr>
          <w:szCs w:val="28"/>
        </w:rPr>
        <w:t>Утвердить проект</w:t>
      </w:r>
      <w:r>
        <w:rPr>
          <w:szCs w:val="28"/>
        </w:rPr>
        <w:t xml:space="preserve"> </w:t>
      </w:r>
      <w:r w:rsidRPr="006B3670">
        <w:rPr>
          <w:szCs w:val="28"/>
        </w:rPr>
        <w:t>межевания территории планировочного квартала, огр</w:t>
      </w:r>
      <w:r w:rsidRPr="006B3670">
        <w:rPr>
          <w:szCs w:val="28"/>
        </w:rPr>
        <w:t>а</w:t>
      </w:r>
      <w:r w:rsidRPr="006B3670">
        <w:rPr>
          <w:szCs w:val="28"/>
        </w:rPr>
        <w:t xml:space="preserve">ниченного улицами </w:t>
      </w:r>
      <w:proofErr w:type="spellStart"/>
      <w:r w:rsidRPr="006B3670">
        <w:rPr>
          <w:szCs w:val="28"/>
        </w:rPr>
        <w:t>Ягодинской</w:t>
      </w:r>
      <w:proofErr w:type="spellEnd"/>
      <w:r w:rsidRPr="006B3670">
        <w:rPr>
          <w:szCs w:val="28"/>
        </w:rPr>
        <w:t xml:space="preserve">, Станционной, </w:t>
      </w:r>
      <w:proofErr w:type="spellStart"/>
      <w:r w:rsidRPr="006B3670">
        <w:rPr>
          <w:szCs w:val="28"/>
        </w:rPr>
        <w:t>Дукача</w:t>
      </w:r>
      <w:proofErr w:type="spellEnd"/>
      <w:r>
        <w:rPr>
          <w:szCs w:val="28"/>
        </w:rPr>
        <w:t>,</w:t>
      </w:r>
      <w:r w:rsidRPr="006B3670">
        <w:rPr>
          <w:szCs w:val="28"/>
        </w:rPr>
        <w:t xml:space="preserve"> в</w:t>
      </w:r>
      <w:r w:rsidR="00257837">
        <w:rPr>
          <w:szCs w:val="28"/>
        </w:rPr>
        <w:t xml:space="preserve"> </w:t>
      </w:r>
      <w:r w:rsidRPr="006B3670">
        <w:rPr>
          <w:szCs w:val="28"/>
        </w:rPr>
        <w:t>Ленинском районе</w:t>
      </w:r>
      <w:r w:rsidRPr="00CE533B">
        <w:rPr>
          <w:szCs w:val="28"/>
        </w:rPr>
        <w:t xml:space="preserve"> (приложение</w:t>
      </w:r>
      <w:r>
        <w:rPr>
          <w:szCs w:val="28"/>
        </w:rPr>
        <w:t xml:space="preserve"> 2</w:t>
      </w:r>
      <w:r w:rsidRPr="00CE533B">
        <w:rPr>
          <w:szCs w:val="28"/>
        </w:rPr>
        <w:t>).</w:t>
      </w:r>
    </w:p>
    <w:p w:rsidR="00C57A05" w:rsidRPr="00CE533B" w:rsidRDefault="00F83D26" w:rsidP="00BB4AC3">
      <w:pPr>
        <w:ind w:left="35" w:firstLine="674"/>
        <w:rPr>
          <w:szCs w:val="28"/>
        </w:rPr>
      </w:pPr>
      <w:r>
        <w:rPr>
          <w:szCs w:val="28"/>
        </w:rPr>
        <w:t>3</w:t>
      </w:r>
      <w:r w:rsidR="005068B4" w:rsidRPr="00CE533B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068B4" w:rsidRPr="00CE533B">
        <w:rPr>
          <w:szCs w:val="28"/>
        </w:rPr>
        <w:t>разместить постановление</w:t>
      </w:r>
      <w:proofErr w:type="gramEnd"/>
      <w:r w:rsidR="005068B4" w:rsidRPr="00CE533B">
        <w:rPr>
          <w:szCs w:val="28"/>
        </w:rPr>
        <w:t xml:space="preserve"> на официальном сайте города Новосибирска</w:t>
      </w:r>
      <w:r w:rsidR="00C57A05" w:rsidRPr="00CE533B">
        <w:rPr>
          <w:szCs w:val="28"/>
        </w:rPr>
        <w:t xml:space="preserve"> в инфо</w:t>
      </w:r>
      <w:r w:rsidR="00C57A05" w:rsidRPr="00CE533B">
        <w:rPr>
          <w:szCs w:val="28"/>
        </w:rPr>
        <w:t>р</w:t>
      </w:r>
      <w:r w:rsidR="00C57A05" w:rsidRPr="00CE533B">
        <w:rPr>
          <w:szCs w:val="28"/>
        </w:rPr>
        <w:t>мационно-телекоммуникационной сети «Интернет».</w:t>
      </w:r>
    </w:p>
    <w:p w:rsidR="00DB4A4A" w:rsidRDefault="00F83D26" w:rsidP="00612DB5">
      <w:pPr>
        <w:ind w:left="35" w:firstLine="674"/>
        <w:rPr>
          <w:szCs w:val="28"/>
        </w:rPr>
      </w:pPr>
      <w:r>
        <w:rPr>
          <w:szCs w:val="28"/>
        </w:rPr>
        <w:t>4</w:t>
      </w:r>
      <w:r w:rsidR="00DB4A4A" w:rsidRPr="00CE533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CE533B">
        <w:rPr>
          <w:szCs w:val="28"/>
        </w:rPr>
        <w:t>о</w:t>
      </w:r>
      <w:r w:rsidR="00DB4A4A" w:rsidRPr="00CE533B">
        <w:rPr>
          <w:szCs w:val="28"/>
        </w:rPr>
        <w:t>становления.</w:t>
      </w:r>
    </w:p>
    <w:p w:rsidR="00CB1917" w:rsidRDefault="00CB1917" w:rsidP="00612DB5">
      <w:pPr>
        <w:ind w:left="35" w:firstLine="674"/>
        <w:rPr>
          <w:szCs w:val="28"/>
        </w:rPr>
      </w:pPr>
    </w:p>
    <w:p w:rsidR="00CB1917" w:rsidRDefault="00CB1917" w:rsidP="00612DB5">
      <w:pPr>
        <w:ind w:left="35" w:firstLine="674"/>
        <w:rPr>
          <w:szCs w:val="28"/>
        </w:rPr>
      </w:pPr>
    </w:p>
    <w:p w:rsidR="00CB1917" w:rsidRDefault="00CB1917" w:rsidP="00612DB5">
      <w:pPr>
        <w:ind w:left="35" w:firstLine="674"/>
        <w:rPr>
          <w:szCs w:val="28"/>
        </w:rPr>
      </w:pPr>
    </w:p>
    <w:p w:rsidR="0049628C" w:rsidRPr="00CE533B" w:rsidRDefault="00F83D26" w:rsidP="00612DB5">
      <w:pPr>
        <w:ind w:left="35" w:firstLine="674"/>
        <w:rPr>
          <w:szCs w:val="28"/>
        </w:rPr>
      </w:pPr>
      <w:r>
        <w:rPr>
          <w:szCs w:val="28"/>
        </w:rPr>
        <w:lastRenderedPageBreak/>
        <w:t>5</w:t>
      </w:r>
      <w:r w:rsidR="0049628C">
        <w:rPr>
          <w:szCs w:val="28"/>
        </w:rPr>
        <w:t xml:space="preserve">. Признать утратившим силу </w:t>
      </w:r>
      <w:r w:rsidR="00257837">
        <w:rPr>
          <w:szCs w:val="28"/>
        </w:rPr>
        <w:t xml:space="preserve">постановление мэрии города </w:t>
      </w:r>
      <w:r w:rsidR="001E26A1" w:rsidRPr="001E26A1">
        <w:rPr>
          <w:szCs w:val="28"/>
        </w:rPr>
        <w:t xml:space="preserve">Новосибирска </w:t>
      </w:r>
      <w:r w:rsidR="00257837">
        <w:rPr>
          <w:szCs w:val="28"/>
        </w:rPr>
        <w:t xml:space="preserve">от </w:t>
      </w:r>
      <w:r w:rsidR="001E26A1" w:rsidRPr="001E26A1">
        <w:rPr>
          <w:szCs w:val="28"/>
        </w:rPr>
        <w:t>17.11.2014 №</w:t>
      </w:r>
      <w:r w:rsidR="001E26A1">
        <w:rPr>
          <w:szCs w:val="28"/>
        </w:rPr>
        <w:t> </w:t>
      </w:r>
      <w:r w:rsidR="001E26A1" w:rsidRPr="001E26A1">
        <w:rPr>
          <w:szCs w:val="28"/>
        </w:rPr>
        <w:t xml:space="preserve">10021 </w:t>
      </w:r>
      <w:r w:rsidR="001E26A1">
        <w:rPr>
          <w:szCs w:val="28"/>
        </w:rPr>
        <w:t>«</w:t>
      </w:r>
      <w:r w:rsidR="001E26A1" w:rsidRPr="001E26A1">
        <w:rPr>
          <w:szCs w:val="28"/>
        </w:rPr>
        <w:t>Об утверждении проекта планировки территории, прил</w:t>
      </w:r>
      <w:r w:rsidR="001E26A1" w:rsidRPr="001E26A1">
        <w:rPr>
          <w:szCs w:val="28"/>
        </w:rPr>
        <w:t>е</w:t>
      </w:r>
      <w:r w:rsidR="001E26A1" w:rsidRPr="001E26A1">
        <w:rPr>
          <w:szCs w:val="28"/>
        </w:rPr>
        <w:t>гающей к ул. Станционной (западный въезд в город), в Ленинском районе</w:t>
      </w:r>
      <w:r w:rsidR="001E26A1">
        <w:rPr>
          <w:szCs w:val="28"/>
        </w:rPr>
        <w:t>».</w:t>
      </w:r>
    </w:p>
    <w:p w:rsidR="00DB4A4A" w:rsidRPr="00CE533B" w:rsidRDefault="00F83D26" w:rsidP="00612DB5">
      <w:pPr>
        <w:ind w:left="35" w:firstLine="674"/>
        <w:rPr>
          <w:szCs w:val="28"/>
        </w:rPr>
      </w:pPr>
      <w:r>
        <w:rPr>
          <w:szCs w:val="28"/>
        </w:rPr>
        <w:t>6</w:t>
      </w:r>
      <w:r w:rsidR="00612DB5" w:rsidRPr="00CE533B">
        <w:rPr>
          <w:szCs w:val="28"/>
        </w:rPr>
        <w:t>. </w:t>
      </w:r>
      <w:proofErr w:type="gramStart"/>
      <w:r w:rsidR="00DB4A4A" w:rsidRPr="00CE533B">
        <w:rPr>
          <w:szCs w:val="28"/>
        </w:rPr>
        <w:t>Контроль за</w:t>
      </w:r>
      <w:proofErr w:type="gramEnd"/>
      <w:r w:rsidR="00DB4A4A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C7440" w:rsidRPr="006C7440"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7440" w:rsidRPr="006C7440" w:rsidRDefault="006C7440" w:rsidP="006C7440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6C7440">
              <w:rPr>
                <w:szCs w:val="28"/>
              </w:rPr>
              <w:t>Исполняющий</w:t>
            </w:r>
            <w:proofErr w:type="gramEnd"/>
            <w:r w:rsidRPr="006C7440">
              <w:rPr>
                <w:szCs w:val="28"/>
              </w:rPr>
              <w:t xml:space="preserve"> обязанности </w:t>
            </w:r>
          </w:p>
          <w:p w:rsidR="006C7440" w:rsidRPr="006C7440" w:rsidRDefault="006C7440" w:rsidP="006C7440">
            <w:pPr>
              <w:spacing w:line="240" w:lineRule="atLeast"/>
              <w:ind w:firstLine="0"/>
              <w:rPr>
                <w:szCs w:val="28"/>
              </w:rPr>
            </w:pPr>
            <w:r w:rsidRPr="006C7440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7440" w:rsidRPr="006C7440" w:rsidRDefault="006C7440" w:rsidP="006C744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C7440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  <w:tr w:rsidR="005068B4" w:rsidRPr="00354F4B" w:rsidTr="006C7440">
        <w:trPr>
          <w:gridAfter w:val="2"/>
          <w:wAfter w:w="7972" w:type="dxa"/>
          <w:trHeight w:val="850"/>
        </w:trPr>
        <w:tc>
          <w:tcPr>
            <w:tcW w:w="2235" w:type="dxa"/>
          </w:tcPr>
          <w:p w:rsidR="001246D9" w:rsidRDefault="001246D9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257837" w:rsidRDefault="00257837" w:rsidP="007C617D">
            <w:pPr>
              <w:ind w:firstLine="34"/>
              <w:rPr>
                <w:sz w:val="24"/>
                <w:szCs w:val="26"/>
              </w:rPr>
            </w:pPr>
          </w:p>
          <w:p w:rsidR="00257837" w:rsidRDefault="00257837" w:rsidP="007C617D">
            <w:pPr>
              <w:ind w:firstLine="34"/>
              <w:rPr>
                <w:sz w:val="24"/>
                <w:szCs w:val="26"/>
              </w:rPr>
            </w:pPr>
          </w:p>
          <w:p w:rsidR="00FB55D8" w:rsidRDefault="00FB55D8" w:rsidP="007C617D">
            <w:pPr>
              <w:ind w:firstLine="34"/>
              <w:rPr>
                <w:sz w:val="24"/>
                <w:szCs w:val="26"/>
              </w:rPr>
            </w:pPr>
          </w:p>
          <w:p w:rsidR="00FB55D8" w:rsidRDefault="00FB55D8" w:rsidP="007C617D">
            <w:pPr>
              <w:ind w:firstLine="34"/>
              <w:rPr>
                <w:sz w:val="24"/>
                <w:szCs w:val="26"/>
              </w:rPr>
            </w:pPr>
          </w:p>
          <w:p w:rsidR="00FB55D8" w:rsidRDefault="00FB55D8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CB1917" w:rsidRPr="00CB1917" w:rsidRDefault="00CB1917" w:rsidP="007C617D">
            <w:pPr>
              <w:ind w:firstLine="34"/>
              <w:rPr>
                <w:sz w:val="20"/>
              </w:rPr>
            </w:pPr>
          </w:p>
          <w:p w:rsidR="005068B4" w:rsidRPr="00B2581D" w:rsidRDefault="00DC7793" w:rsidP="007C617D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DC7793">
              <w:rPr>
                <w:sz w:val="24"/>
                <w:szCs w:val="26"/>
              </w:rPr>
              <w:t>337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CB191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284" w:left="1418" w:header="720" w:footer="283" w:gutter="0"/>
          <w:pgNumType w:start="1"/>
          <w:cols w:space="720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  <w:r w:rsidR="0028646E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6C403A" w:rsidRDefault="00426321" w:rsidP="00426321">
      <w:pPr>
        <w:ind w:left="5040" w:firstLine="1481"/>
        <w:rPr>
          <w:u w:val="single"/>
        </w:rPr>
      </w:pPr>
      <w:r w:rsidRPr="0014056F">
        <w:t xml:space="preserve">от </w:t>
      </w:r>
      <w:r w:rsidR="006C403A" w:rsidRPr="006C403A">
        <w:rPr>
          <w:u w:val="single"/>
        </w:rPr>
        <w:t>06.03.2017</w:t>
      </w:r>
      <w:r w:rsidRPr="0014056F">
        <w:t xml:space="preserve"> № </w:t>
      </w:r>
      <w:r w:rsidR="006C403A" w:rsidRPr="006C403A">
        <w:rPr>
          <w:u w:val="single"/>
        </w:rPr>
        <w:t>878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FB55D8" w:rsidRDefault="001E26A1" w:rsidP="000C0910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6B3670">
        <w:rPr>
          <w:szCs w:val="28"/>
        </w:rPr>
        <w:t xml:space="preserve">территории, ограниченной перспективной транспортной </w:t>
      </w:r>
    </w:p>
    <w:p w:rsidR="00DA6181" w:rsidRPr="003A4A4A" w:rsidRDefault="001E26A1" w:rsidP="000C0910">
      <w:pPr>
        <w:widowControl w:val="0"/>
        <w:ind w:right="-2" w:firstLine="0"/>
        <w:jc w:val="center"/>
        <w:rPr>
          <w:szCs w:val="28"/>
        </w:rPr>
      </w:pPr>
      <w:r w:rsidRPr="006B3670">
        <w:rPr>
          <w:szCs w:val="28"/>
        </w:rPr>
        <w:t>магистралью, ул.</w:t>
      </w:r>
      <w:r>
        <w:rPr>
          <w:szCs w:val="28"/>
        </w:rPr>
        <w:t> </w:t>
      </w:r>
      <w:r w:rsidRPr="006B3670">
        <w:rPr>
          <w:szCs w:val="28"/>
        </w:rPr>
        <w:t xml:space="preserve">Олимпийской, полосой отвода железной дороги </w:t>
      </w:r>
    </w:p>
    <w:p w:rsidR="003D61DE" w:rsidRDefault="001E26A1" w:rsidP="000C0910">
      <w:pPr>
        <w:widowControl w:val="0"/>
        <w:ind w:right="-2" w:firstLine="0"/>
        <w:jc w:val="center"/>
      </w:pPr>
      <w:r w:rsidRPr="006B3670">
        <w:rPr>
          <w:szCs w:val="28"/>
        </w:rPr>
        <w:t xml:space="preserve">и границей города Новосибирска, в Ленинском районе 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CB1917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3D7897" w:rsidRDefault="003D7897" w:rsidP="003D7897">
      <w:pPr>
        <w:ind w:firstLine="0"/>
        <w:jc w:val="left"/>
        <w:rPr>
          <w:sz w:val="20"/>
          <w:szCs w:val="25"/>
        </w:rPr>
      </w:pP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393022" w:rsidRDefault="00393022" w:rsidP="007C617D">
      <w:pPr>
        <w:widowControl w:val="0"/>
        <w:ind w:left="6804" w:right="266" w:firstLine="0"/>
        <w:rPr>
          <w:sz w:val="24"/>
          <w:szCs w:val="24"/>
        </w:rPr>
        <w:sectPr w:rsidR="00393022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8646E" w:rsidRDefault="00272F2C" w:rsidP="00272F2C">
      <w:pPr>
        <w:widowControl w:val="0"/>
        <w:ind w:firstLine="0"/>
        <w:jc w:val="center"/>
        <w:rPr>
          <w:sz w:val="24"/>
          <w:szCs w:val="24"/>
        </w:rPr>
        <w:sectPr w:rsidR="0028646E" w:rsidSect="00272F2C">
          <w:pgSz w:w="23814" w:h="16839" w:orient="landscape" w:code="8"/>
          <w:pgMar w:top="709" w:right="70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Default="00272F2C" w:rsidP="00B17CCB">
      <w:pPr>
        <w:widowControl w:val="0"/>
        <w:tabs>
          <w:tab w:val="left" w:pos="1843"/>
        </w:tabs>
        <w:ind w:left="142" w:firstLine="0"/>
        <w:jc w:val="center"/>
        <w:sectPr w:rsidR="00AB27D0" w:rsidSect="006A224E">
          <w:footerReference w:type="default" r:id="rId16"/>
          <w:pgSz w:w="23814" w:h="16839" w:orient="landscape" w:code="8"/>
          <w:pgMar w:top="425" w:right="425" w:bottom="568" w:left="284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232255" cy="10062210"/>
            <wp:effectExtent l="19050" t="0" r="0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2255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E22" w:rsidRPr="00A56E22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</w:pict>
      </w:r>
    </w:p>
    <w:p w:rsidR="00A53422" w:rsidRPr="00196436" w:rsidRDefault="00A56E22" w:rsidP="00466415">
      <w:pPr>
        <w:widowControl w:val="0"/>
        <w:ind w:left="6379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7" style="position:absolute;left:0;text-align:left;margin-left:359.45pt;margin-top:-537.7pt;width:2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7XeQIAAPo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n9TO13kCAAD6&#10;BAAADgAAAAAAAAAAAAAAAAAuAgAAZHJzL2Uyb0RvYy54bWxQSwECLQAUAAYACAAAACEArDuZj+IA&#10;AAAPAQAADwAAAAAAAAAAAAAAAADTBAAAZHJzL2Rvd25yZXYueG1sUEsFBgAAAAAEAAQA8wAAAOIF&#10;AAAAAA==&#10;" stroked="f"/>
        </w:pict>
      </w:r>
      <w:r w:rsidR="00760AD2" w:rsidRPr="00196436">
        <w:rPr>
          <w:sz w:val="24"/>
          <w:szCs w:val="24"/>
        </w:rPr>
        <w:t>Приложение 3</w:t>
      </w:r>
    </w:p>
    <w:p w:rsidR="00760AD2" w:rsidRPr="00196436" w:rsidRDefault="00760AD2" w:rsidP="00466415">
      <w:pPr>
        <w:widowControl w:val="0"/>
        <w:ind w:left="6379" w:firstLine="0"/>
        <w:rPr>
          <w:b/>
          <w:sz w:val="24"/>
          <w:szCs w:val="24"/>
        </w:rPr>
      </w:pPr>
      <w:r w:rsidRPr="00196436">
        <w:rPr>
          <w:sz w:val="24"/>
          <w:szCs w:val="24"/>
        </w:rPr>
        <w:t>к проекту планировки террит</w:t>
      </w:r>
      <w:r w:rsidRPr="00196436">
        <w:rPr>
          <w:sz w:val="24"/>
          <w:szCs w:val="24"/>
        </w:rPr>
        <w:t>о</w:t>
      </w:r>
      <w:r w:rsidRPr="00196436">
        <w:rPr>
          <w:sz w:val="24"/>
          <w:szCs w:val="24"/>
        </w:rPr>
        <w:t>рии, ограниченной перспективной транспортной магист</w:t>
      </w:r>
      <w:r w:rsidR="00466415" w:rsidRPr="00196436">
        <w:rPr>
          <w:sz w:val="24"/>
          <w:szCs w:val="24"/>
        </w:rPr>
        <w:t>ралью, ул.</w:t>
      </w:r>
      <w:r w:rsidR="00CB1917">
        <w:rPr>
          <w:sz w:val="24"/>
          <w:szCs w:val="24"/>
        </w:rPr>
        <w:t> </w:t>
      </w:r>
      <w:r w:rsidRPr="00196436">
        <w:rPr>
          <w:sz w:val="24"/>
          <w:szCs w:val="24"/>
        </w:rPr>
        <w:t>Олимпийской, полосой отвода железной дороги и границей г</w:t>
      </w:r>
      <w:r w:rsidRPr="00196436">
        <w:rPr>
          <w:sz w:val="24"/>
          <w:szCs w:val="24"/>
        </w:rPr>
        <w:t>о</w:t>
      </w:r>
      <w:r w:rsidRPr="00196436">
        <w:rPr>
          <w:sz w:val="24"/>
          <w:szCs w:val="24"/>
        </w:rPr>
        <w:t xml:space="preserve">рода Новосибирска, в Ленинском районе </w:t>
      </w:r>
    </w:p>
    <w:p w:rsidR="00760AD2" w:rsidRPr="00196436" w:rsidRDefault="00760AD2" w:rsidP="00466415">
      <w:pPr>
        <w:pStyle w:val="1"/>
        <w:keepNext w:val="0"/>
        <w:spacing w:before="0" w:after="0"/>
        <w:ind w:left="6379" w:firstLine="0"/>
        <w:rPr>
          <w:sz w:val="26"/>
          <w:szCs w:val="26"/>
        </w:rPr>
      </w:pPr>
    </w:p>
    <w:p w:rsidR="00466415" w:rsidRPr="00196436" w:rsidRDefault="00466415" w:rsidP="00466415">
      <w:pPr>
        <w:rPr>
          <w:szCs w:val="28"/>
        </w:rPr>
      </w:pPr>
    </w:p>
    <w:p w:rsidR="00760AD2" w:rsidRPr="00196436" w:rsidRDefault="00760AD2" w:rsidP="00C73335">
      <w:pPr>
        <w:pStyle w:val="1"/>
        <w:keepNext w:val="0"/>
        <w:spacing w:before="0" w:after="0"/>
        <w:ind w:firstLine="0"/>
      </w:pPr>
      <w:r w:rsidRPr="00196436">
        <w:t>ПОЛОЖЕНИЯ</w:t>
      </w:r>
    </w:p>
    <w:p w:rsidR="00CB1917" w:rsidRDefault="00760AD2" w:rsidP="00196436">
      <w:pPr>
        <w:suppressAutoHyphens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CB1917" w:rsidRDefault="00760AD2" w:rsidP="00196436">
      <w:pPr>
        <w:suppressAutoHyphens/>
        <w:ind w:firstLine="0"/>
        <w:jc w:val="center"/>
        <w:rPr>
          <w:b/>
          <w:szCs w:val="28"/>
        </w:rPr>
      </w:pPr>
      <w:proofErr w:type="gramStart"/>
      <w:r w:rsidRPr="00196436">
        <w:rPr>
          <w:b/>
          <w:szCs w:val="28"/>
        </w:rPr>
        <w:t>параметрах</w:t>
      </w:r>
      <w:proofErr w:type="gramEnd"/>
      <w:r w:rsidRPr="00196436">
        <w:rPr>
          <w:b/>
          <w:szCs w:val="28"/>
        </w:rPr>
        <w:t xml:space="preserve"> застройки территории и характеристиках </w:t>
      </w:r>
    </w:p>
    <w:p w:rsidR="00CB1917" w:rsidRDefault="00760AD2" w:rsidP="00196436">
      <w:pPr>
        <w:suppressAutoHyphens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развития систем социального, транспортного </w:t>
      </w:r>
    </w:p>
    <w:p w:rsidR="00CB1917" w:rsidRDefault="00760AD2" w:rsidP="00C73335">
      <w:pPr>
        <w:suppressAutoHyphens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обслуживания и инженерно-технического </w:t>
      </w:r>
    </w:p>
    <w:p w:rsidR="00CB1917" w:rsidRDefault="00760AD2" w:rsidP="00C73335">
      <w:pPr>
        <w:suppressAutoHyphens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обеспечения, </w:t>
      </w:r>
      <w:proofErr w:type="gramStart"/>
      <w:r w:rsidRPr="00196436">
        <w:rPr>
          <w:b/>
          <w:szCs w:val="28"/>
        </w:rPr>
        <w:t>необходимых</w:t>
      </w:r>
      <w:proofErr w:type="gramEnd"/>
      <w:r w:rsidRPr="00196436">
        <w:rPr>
          <w:b/>
          <w:szCs w:val="28"/>
        </w:rPr>
        <w:t xml:space="preserve"> для </w:t>
      </w:r>
    </w:p>
    <w:p w:rsidR="00760AD2" w:rsidRPr="00196436" w:rsidRDefault="00760AD2" w:rsidP="00C73335">
      <w:pPr>
        <w:suppressAutoHyphens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развития территории</w:t>
      </w:r>
    </w:p>
    <w:p w:rsidR="00760AD2" w:rsidRPr="00196436" w:rsidRDefault="00760AD2" w:rsidP="00C73335">
      <w:pPr>
        <w:ind w:firstLine="0"/>
        <w:jc w:val="center"/>
        <w:rPr>
          <w:b/>
          <w:szCs w:val="28"/>
        </w:rPr>
      </w:pPr>
    </w:p>
    <w:p w:rsidR="00051D91" w:rsidRPr="00196436" w:rsidRDefault="00E6143E" w:rsidP="00C73335">
      <w:pPr>
        <w:pStyle w:val="1"/>
        <w:keepNext w:val="0"/>
        <w:widowControl w:val="0"/>
        <w:spacing w:before="0" w:after="0" w:line="240" w:lineRule="atLeast"/>
        <w:ind w:firstLine="0"/>
        <w:rPr>
          <w:bCs/>
        </w:rPr>
      </w:pPr>
      <w:bookmarkStart w:id="0" w:name="_Toc281394412"/>
      <w:bookmarkStart w:id="1" w:name="_Toc294799603"/>
      <w:r w:rsidRPr="00196436">
        <w:rPr>
          <w:bCs/>
        </w:rPr>
        <w:t xml:space="preserve">1. </w:t>
      </w:r>
      <w:r w:rsidR="00051D91" w:rsidRPr="00196436">
        <w:rPr>
          <w:bCs/>
        </w:rPr>
        <w:t>Характеристика современного использования</w:t>
      </w:r>
      <w:bookmarkEnd w:id="0"/>
      <w:bookmarkEnd w:id="1"/>
      <w:r w:rsidR="00051D91" w:rsidRPr="00196436">
        <w:rPr>
          <w:bCs/>
        </w:rPr>
        <w:t xml:space="preserve"> проектируемой</w:t>
      </w:r>
      <w:r w:rsidRPr="00196436">
        <w:rPr>
          <w:bCs/>
        </w:rPr>
        <w:t xml:space="preserve"> </w:t>
      </w:r>
      <w:r w:rsidR="00051D91" w:rsidRPr="00196436">
        <w:rPr>
          <w:bCs/>
        </w:rPr>
        <w:t>территории</w:t>
      </w:r>
    </w:p>
    <w:p w:rsidR="00C73335" w:rsidRPr="00196436" w:rsidRDefault="00C73335" w:rsidP="00C73335">
      <w:pPr>
        <w:ind w:firstLine="0"/>
        <w:jc w:val="center"/>
        <w:rPr>
          <w:b/>
          <w:szCs w:val="28"/>
        </w:rPr>
      </w:pPr>
    </w:p>
    <w:p w:rsidR="00051D91" w:rsidRPr="00196436" w:rsidRDefault="00051D91" w:rsidP="00C73335">
      <w:pPr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1.1</w:t>
      </w:r>
      <w:r w:rsidR="00E6143E" w:rsidRPr="00196436">
        <w:rPr>
          <w:b/>
          <w:szCs w:val="28"/>
        </w:rPr>
        <w:t>.</w:t>
      </w:r>
      <w:r w:rsidRPr="00196436">
        <w:rPr>
          <w:b/>
          <w:szCs w:val="28"/>
        </w:rPr>
        <w:t xml:space="preserve"> Существующее состояние проектируемой территории</w:t>
      </w:r>
    </w:p>
    <w:p w:rsidR="00051D91" w:rsidRPr="00196436" w:rsidRDefault="00051D91" w:rsidP="00C73335">
      <w:pPr>
        <w:pStyle w:val="1"/>
        <w:keepNext w:val="0"/>
        <w:widowControl w:val="0"/>
        <w:spacing w:before="0" w:after="0" w:line="240" w:lineRule="atLeast"/>
        <w:ind w:firstLine="0"/>
        <w:rPr>
          <w:bCs/>
        </w:rPr>
      </w:pPr>
    </w:p>
    <w:p w:rsidR="00051D91" w:rsidRPr="00196436" w:rsidRDefault="00051D91" w:rsidP="007A2DC2">
      <w:pPr>
        <w:widowControl w:val="0"/>
        <w:spacing w:line="240" w:lineRule="atLeast"/>
        <w:rPr>
          <w:color w:val="000000"/>
          <w:szCs w:val="28"/>
        </w:rPr>
      </w:pPr>
      <w:proofErr w:type="gramStart"/>
      <w:r w:rsidRPr="00196436">
        <w:rPr>
          <w:color w:val="000000"/>
          <w:szCs w:val="28"/>
        </w:rPr>
        <w:t>Проект планировки территории, ограниченной перспективной транспортной магистралью, ул. Олимпийской, полосой отвода железной дороги и границей г</w:t>
      </w:r>
      <w:r w:rsidRPr="00196436">
        <w:rPr>
          <w:color w:val="000000"/>
          <w:szCs w:val="28"/>
        </w:rPr>
        <w:t>о</w:t>
      </w:r>
      <w:r w:rsidRPr="00196436">
        <w:rPr>
          <w:color w:val="000000"/>
          <w:szCs w:val="28"/>
        </w:rPr>
        <w:t>рода Новосибирска, в Ленинском районе (далее – проект планировки) разработан в отношении территории, ограниченной перспективной транспортной магистр</w:t>
      </w:r>
      <w:r w:rsidRPr="00196436">
        <w:rPr>
          <w:color w:val="000000"/>
          <w:szCs w:val="28"/>
        </w:rPr>
        <w:t>а</w:t>
      </w:r>
      <w:r w:rsidRPr="00196436">
        <w:rPr>
          <w:color w:val="000000"/>
          <w:szCs w:val="28"/>
        </w:rPr>
        <w:t>лью, ул. Олимпийской, полосой отвода железной дороги и границей города Нов</w:t>
      </w:r>
      <w:r w:rsidRPr="00196436">
        <w:rPr>
          <w:color w:val="000000"/>
          <w:szCs w:val="28"/>
        </w:rPr>
        <w:t>о</w:t>
      </w:r>
      <w:r w:rsidRPr="00196436">
        <w:rPr>
          <w:color w:val="000000"/>
          <w:szCs w:val="28"/>
        </w:rPr>
        <w:t>сибирска, в Ленинском районе (далее – проектируемая территория).</w:t>
      </w:r>
      <w:proofErr w:type="gramEnd"/>
      <w:r w:rsidRPr="00196436">
        <w:rPr>
          <w:color w:val="000000"/>
          <w:szCs w:val="28"/>
        </w:rPr>
        <w:t xml:space="preserve"> Проектиру</w:t>
      </w:r>
      <w:r w:rsidRPr="00196436">
        <w:rPr>
          <w:color w:val="000000"/>
          <w:szCs w:val="28"/>
        </w:rPr>
        <w:t>е</w:t>
      </w:r>
      <w:r w:rsidRPr="00196436">
        <w:rPr>
          <w:color w:val="000000"/>
          <w:szCs w:val="28"/>
        </w:rPr>
        <w:t>мая территория находится в левобережной части города Новосибирска и входит в состав Лен</w:t>
      </w:r>
      <w:r w:rsidR="00466415" w:rsidRPr="00196436">
        <w:rPr>
          <w:color w:val="000000"/>
          <w:szCs w:val="28"/>
        </w:rPr>
        <w:t>инского района</w:t>
      </w:r>
      <w:r w:rsidRPr="00196436">
        <w:rPr>
          <w:color w:val="000000"/>
          <w:szCs w:val="28"/>
        </w:rPr>
        <w:t xml:space="preserve">. </w:t>
      </w:r>
      <w:r w:rsidRPr="00196436">
        <w:rPr>
          <w:szCs w:val="28"/>
        </w:rPr>
        <w:t>Площадь проектируемой территории – 689,21</w:t>
      </w:r>
      <w:r w:rsidR="00CB1917">
        <w:rPr>
          <w:szCs w:val="28"/>
        </w:rPr>
        <w:t xml:space="preserve"> </w:t>
      </w:r>
      <w:r w:rsidRPr="00196436">
        <w:rPr>
          <w:szCs w:val="28"/>
        </w:rPr>
        <w:t xml:space="preserve">га. </w:t>
      </w:r>
    </w:p>
    <w:p w:rsidR="00051D91" w:rsidRPr="00196436" w:rsidRDefault="00051D91" w:rsidP="00051D91">
      <w:pPr>
        <w:widowControl w:val="0"/>
        <w:spacing w:line="240" w:lineRule="atLeast"/>
        <w:rPr>
          <w:color w:val="000000"/>
          <w:szCs w:val="28"/>
        </w:rPr>
      </w:pPr>
      <w:r w:rsidRPr="00196436">
        <w:rPr>
          <w:color w:val="000000"/>
          <w:szCs w:val="28"/>
        </w:rPr>
        <w:t>С юга проектируемая территория ограничена Транссибирской железнод</w:t>
      </w:r>
      <w:r w:rsidRPr="00196436">
        <w:rPr>
          <w:color w:val="000000"/>
          <w:szCs w:val="28"/>
        </w:rPr>
        <w:t>о</w:t>
      </w:r>
      <w:r w:rsidRPr="00196436">
        <w:rPr>
          <w:color w:val="000000"/>
          <w:szCs w:val="28"/>
        </w:rPr>
        <w:t>рожной магистралью, с севера – трассой перспективной транспортной магистр</w:t>
      </w:r>
      <w:r w:rsidRPr="00196436">
        <w:rPr>
          <w:color w:val="000000"/>
          <w:szCs w:val="28"/>
        </w:rPr>
        <w:t>а</w:t>
      </w:r>
      <w:r w:rsidRPr="00196436">
        <w:rPr>
          <w:color w:val="000000"/>
          <w:szCs w:val="28"/>
        </w:rPr>
        <w:t>ли, с запада – границей города Новосибирска, с востока – ул. Олимпийской. Х</w:t>
      </w:r>
      <w:r w:rsidRPr="00196436">
        <w:rPr>
          <w:color w:val="000000"/>
          <w:szCs w:val="28"/>
        </w:rPr>
        <w:t>а</w:t>
      </w:r>
      <w:r w:rsidRPr="00196436">
        <w:rPr>
          <w:color w:val="000000"/>
          <w:szCs w:val="28"/>
        </w:rPr>
        <w:t>рактерная планировочная особенность проектируемой территории в том</w:t>
      </w:r>
      <w:r w:rsidR="002701D7" w:rsidRPr="00196436">
        <w:rPr>
          <w:color w:val="000000"/>
          <w:szCs w:val="28"/>
        </w:rPr>
        <w:t>,</w:t>
      </w:r>
      <w:r w:rsidRPr="00196436">
        <w:rPr>
          <w:color w:val="000000"/>
          <w:szCs w:val="28"/>
        </w:rPr>
        <w:t xml:space="preserve"> что она представляет собой «западные ворота города», так как ул. Станционная является основным въездом в город Новосибирск с западного направления. В непосредс</w:t>
      </w:r>
      <w:r w:rsidRPr="00196436">
        <w:rPr>
          <w:color w:val="000000"/>
          <w:szCs w:val="28"/>
        </w:rPr>
        <w:t>т</w:t>
      </w:r>
      <w:r w:rsidRPr="00196436">
        <w:rPr>
          <w:color w:val="000000"/>
          <w:szCs w:val="28"/>
        </w:rPr>
        <w:t>венной близости к западу от проектируемой территории расположен междун</w:t>
      </w:r>
      <w:r w:rsidRPr="00196436">
        <w:rPr>
          <w:color w:val="000000"/>
          <w:szCs w:val="28"/>
        </w:rPr>
        <w:t>а</w:t>
      </w:r>
      <w:r w:rsidRPr="00196436">
        <w:rPr>
          <w:color w:val="000000"/>
          <w:szCs w:val="28"/>
        </w:rPr>
        <w:t xml:space="preserve">родный аэропорт </w:t>
      </w:r>
      <w:r w:rsidR="00C2595A">
        <w:rPr>
          <w:color w:val="000000"/>
          <w:szCs w:val="28"/>
        </w:rPr>
        <w:t>«</w:t>
      </w:r>
      <w:r w:rsidRPr="00196436">
        <w:rPr>
          <w:color w:val="000000"/>
          <w:szCs w:val="28"/>
        </w:rPr>
        <w:t>Толмач</w:t>
      </w:r>
      <w:r w:rsidR="00061AEE">
        <w:rPr>
          <w:color w:val="000000"/>
          <w:szCs w:val="28"/>
        </w:rPr>
        <w:t>ё</w:t>
      </w:r>
      <w:r w:rsidRPr="00196436">
        <w:rPr>
          <w:color w:val="000000"/>
          <w:szCs w:val="28"/>
        </w:rPr>
        <w:t>во</w:t>
      </w:r>
      <w:r w:rsidR="00C2595A">
        <w:rPr>
          <w:color w:val="000000"/>
          <w:szCs w:val="28"/>
        </w:rPr>
        <w:t>»</w:t>
      </w:r>
      <w:r w:rsidR="00061AEE" w:rsidRPr="00061AEE">
        <w:rPr>
          <w:color w:val="000000"/>
          <w:szCs w:val="28"/>
        </w:rPr>
        <w:t xml:space="preserve"> </w:t>
      </w:r>
      <w:r w:rsidR="00061AEE">
        <w:rPr>
          <w:color w:val="000000"/>
          <w:szCs w:val="28"/>
        </w:rPr>
        <w:t>(Новосибирск)</w:t>
      </w:r>
      <w:r w:rsidR="00061AEE" w:rsidRPr="00196436">
        <w:rPr>
          <w:color w:val="000000"/>
          <w:szCs w:val="28"/>
        </w:rPr>
        <w:t>.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color w:val="000000"/>
          <w:szCs w:val="28"/>
        </w:rPr>
        <w:t xml:space="preserve">В настоящее время проектируемая территория характеризуется </w:t>
      </w:r>
      <w:r w:rsidRPr="00196436">
        <w:rPr>
          <w:szCs w:val="28"/>
        </w:rPr>
        <w:t>многофун</w:t>
      </w:r>
      <w:r w:rsidRPr="00196436">
        <w:rPr>
          <w:szCs w:val="28"/>
        </w:rPr>
        <w:t>к</w:t>
      </w:r>
      <w:r w:rsidRPr="00196436">
        <w:rPr>
          <w:szCs w:val="28"/>
        </w:rPr>
        <w:t>циональным использованием.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 xml:space="preserve">В </w:t>
      </w:r>
      <w:proofErr w:type="gramStart"/>
      <w:r w:rsidRPr="00196436">
        <w:rPr>
          <w:szCs w:val="28"/>
        </w:rPr>
        <w:t>соответствии</w:t>
      </w:r>
      <w:proofErr w:type="gramEnd"/>
      <w:r w:rsidRPr="00196436">
        <w:rPr>
          <w:szCs w:val="28"/>
        </w:rPr>
        <w:t xml:space="preserve"> с использованием территории города Новосибирска в 2016 году проектируемая территория включает в себя следующие виды территориал</w:t>
      </w:r>
      <w:r w:rsidRPr="00196436">
        <w:rPr>
          <w:szCs w:val="28"/>
        </w:rPr>
        <w:t>ь</w:t>
      </w:r>
      <w:r w:rsidR="007A2DC2" w:rsidRPr="00196436">
        <w:rPr>
          <w:szCs w:val="28"/>
        </w:rPr>
        <w:t>ных зон</w:t>
      </w:r>
      <w:r w:rsidRPr="00196436">
        <w:rPr>
          <w:szCs w:val="28"/>
        </w:rPr>
        <w:t>: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>зоны рекреационного назначения (Р):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>зону объектов спортивного назначения (Р-4);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lastRenderedPageBreak/>
        <w:t>общественно-деловые зоны (ОД):</w:t>
      </w:r>
    </w:p>
    <w:p w:rsidR="00051D91" w:rsidRPr="00196436" w:rsidRDefault="00051D91" w:rsidP="00051D91">
      <w:pPr>
        <w:suppressAutoHyphens/>
        <w:rPr>
          <w:szCs w:val="28"/>
        </w:rPr>
      </w:pPr>
      <w:r w:rsidRPr="00196436">
        <w:rPr>
          <w:szCs w:val="28"/>
        </w:rPr>
        <w:t xml:space="preserve">зону специализированной общественной застройки (ОД-4), в пределах которой установлены: </w:t>
      </w:r>
    </w:p>
    <w:p w:rsidR="00051D91" w:rsidRPr="00196436" w:rsidRDefault="00051D91" w:rsidP="00051D91">
      <w:pPr>
        <w:suppressAutoHyphens/>
        <w:rPr>
          <w:szCs w:val="28"/>
        </w:rPr>
      </w:pPr>
      <w:proofErr w:type="spellStart"/>
      <w:r w:rsidRPr="00196436">
        <w:rPr>
          <w:szCs w:val="28"/>
        </w:rPr>
        <w:t>подзона</w:t>
      </w:r>
      <w:proofErr w:type="spellEnd"/>
      <w:r w:rsidRPr="00196436">
        <w:rPr>
          <w:szCs w:val="28"/>
        </w:rPr>
        <w:t xml:space="preserve"> специализированной малоэтажной общественной застройки (ОД-4.1);</w:t>
      </w:r>
    </w:p>
    <w:p w:rsidR="00051D91" w:rsidRPr="00196436" w:rsidRDefault="00051D91" w:rsidP="00051D91">
      <w:pPr>
        <w:suppressAutoHyphens/>
        <w:rPr>
          <w:szCs w:val="28"/>
        </w:rPr>
      </w:pPr>
      <w:proofErr w:type="spellStart"/>
      <w:r w:rsidRPr="00196436">
        <w:rPr>
          <w:szCs w:val="28"/>
        </w:rPr>
        <w:t>подзона</w:t>
      </w:r>
      <w:proofErr w:type="spellEnd"/>
      <w:r w:rsidRPr="00196436">
        <w:rPr>
          <w:szCs w:val="28"/>
        </w:rPr>
        <w:t xml:space="preserve"> специализированной средне- и многоэтажной общественной застройки (ОД-4.2);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>жилые зоны (Ж):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>зону застройки малоэтажными жилыми домами (Ж-2);</w:t>
      </w:r>
    </w:p>
    <w:p w:rsidR="00051D91" w:rsidRPr="00196436" w:rsidRDefault="00051D91" w:rsidP="00051D91">
      <w:pPr>
        <w:suppressAutoHyphens/>
        <w:rPr>
          <w:szCs w:val="28"/>
        </w:rPr>
      </w:pPr>
      <w:r w:rsidRPr="00196436">
        <w:rPr>
          <w:szCs w:val="28"/>
        </w:rPr>
        <w:t>зону застройки индивидуальными жилыми домами (Ж-6);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>производственные зоны (П):</w:t>
      </w:r>
    </w:p>
    <w:p w:rsidR="00051D91" w:rsidRPr="00196436" w:rsidRDefault="00051D91" w:rsidP="00051D91">
      <w:pPr>
        <w:suppressAutoHyphens/>
        <w:rPr>
          <w:szCs w:val="28"/>
        </w:rPr>
      </w:pPr>
      <w:r w:rsidRPr="00196436">
        <w:rPr>
          <w:szCs w:val="28"/>
        </w:rPr>
        <w:t xml:space="preserve">зону </w:t>
      </w:r>
      <w:r w:rsidR="007A2DC2" w:rsidRPr="00196436">
        <w:rPr>
          <w:szCs w:val="28"/>
        </w:rPr>
        <w:t xml:space="preserve">производственной деятельности </w:t>
      </w:r>
      <w:r w:rsidRPr="00196436">
        <w:rPr>
          <w:szCs w:val="28"/>
        </w:rPr>
        <w:t xml:space="preserve">(П-1); </w:t>
      </w:r>
    </w:p>
    <w:p w:rsidR="00051D91" w:rsidRPr="00196436" w:rsidRDefault="00051D91" w:rsidP="00051D91">
      <w:pPr>
        <w:suppressAutoHyphens/>
        <w:rPr>
          <w:szCs w:val="28"/>
        </w:rPr>
      </w:pPr>
      <w:r w:rsidRPr="00196436">
        <w:rPr>
          <w:szCs w:val="28"/>
        </w:rPr>
        <w:t>зону коммунальных и складских объектов (П-2);</w:t>
      </w:r>
    </w:p>
    <w:p w:rsidR="00051D91" w:rsidRPr="00196436" w:rsidRDefault="00051D91" w:rsidP="00051D91">
      <w:pPr>
        <w:rPr>
          <w:szCs w:val="28"/>
        </w:rPr>
      </w:pPr>
      <w:r w:rsidRPr="00196436">
        <w:rPr>
          <w:szCs w:val="28"/>
        </w:rPr>
        <w:t>зоны инженерн</w:t>
      </w:r>
      <w:r w:rsidR="007A2DC2" w:rsidRPr="00196436">
        <w:rPr>
          <w:szCs w:val="28"/>
        </w:rPr>
        <w:t>ой и транспортной инфраструктур</w:t>
      </w:r>
      <w:r w:rsidRPr="00196436">
        <w:rPr>
          <w:szCs w:val="28"/>
        </w:rPr>
        <w:t xml:space="preserve"> (</w:t>
      </w:r>
      <w:proofErr w:type="gramStart"/>
      <w:r w:rsidRPr="00196436">
        <w:rPr>
          <w:szCs w:val="28"/>
        </w:rPr>
        <w:t>ИТ</w:t>
      </w:r>
      <w:proofErr w:type="gramEnd"/>
      <w:r w:rsidRPr="00196436">
        <w:rPr>
          <w:szCs w:val="28"/>
        </w:rPr>
        <w:t>):</w:t>
      </w:r>
    </w:p>
    <w:p w:rsidR="00051D91" w:rsidRPr="00196436" w:rsidRDefault="00051D91" w:rsidP="00051D91">
      <w:pPr>
        <w:suppressAutoHyphens/>
        <w:rPr>
          <w:szCs w:val="28"/>
        </w:rPr>
      </w:pPr>
      <w:r w:rsidRPr="00196436">
        <w:rPr>
          <w:szCs w:val="28"/>
        </w:rPr>
        <w:t>зону сооружений и коммуникаций железнодорожного транспорта (ИТ-1);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зону улично-дорожной сети (ИТ-3); 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зону объектов инженерной инфраструктуры (ИТ-4);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зоны сельскохозяйственного </w:t>
      </w:r>
      <w:r w:rsidR="007A2DC2" w:rsidRPr="00196436">
        <w:rPr>
          <w:szCs w:val="28"/>
        </w:rPr>
        <w:t xml:space="preserve">использования </w:t>
      </w:r>
      <w:r w:rsidRPr="00196436">
        <w:rPr>
          <w:szCs w:val="28"/>
        </w:rPr>
        <w:t>(СХ):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зону ведения садоводства и огородничества (СХ-1);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зоны стоянок автомобильного транспорта (СА): 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зону стоянок для легковых автомобилей (СА-1).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Определенные Правилами землепользования и </w:t>
      </w:r>
      <w:proofErr w:type="gramStart"/>
      <w:r w:rsidRPr="00196436">
        <w:rPr>
          <w:szCs w:val="28"/>
        </w:rPr>
        <w:t>застройки города</w:t>
      </w:r>
      <w:proofErr w:type="gramEnd"/>
      <w:r w:rsidRPr="00196436">
        <w:rPr>
          <w:szCs w:val="28"/>
        </w:rPr>
        <w:t xml:space="preserve"> Новос</w:t>
      </w:r>
      <w:r w:rsidRPr="00196436">
        <w:rPr>
          <w:szCs w:val="28"/>
        </w:rPr>
        <w:t>и</w:t>
      </w:r>
      <w:r w:rsidRPr="00196436">
        <w:rPr>
          <w:szCs w:val="28"/>
        </w:rPr>
        <w:t>бирска</w:t>
      </w:r>
      <w:r w:rsidR="00413200" w:rsidRPr="00196436">
        <w:rPr>
          <w:szCs w:val="28"/>
        </w:rPr>
        <w:t xml:space="preserve"> территориальные</w:t>
      </w:r>
      <w:r w:rsidRPr="00196436">
        <w:rPr>
          <w:szCs w:val="28"/>
        </w:rPr>
        <w:t xml:space="preserve"> зоны представлены следующими объектами и землео</w:t>
      </w:r>
      <w:r w:rsidRPr="00196436">
        <w:rPr>
          <w:szCs w:val="28"/>
        </w:rPr>
        <w:t>т</w:t>
      </w:r>
      <w:r w:rsidRPr="00196436">
        <w:rPr>
          <w:szCs w:val="28"/>
        </w:rPr>
        <w:t>водами: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(Р-4) – </w:t>
      </w:r>
      <w:r w:rsidR="00413200" w:rsidRPr="00196436">
        <w:rPr>
          <w:szCs w:val="28"/>
        </w:rPr>
        <w:t>федеральным</w:t>
      </w:r>
      <w:r w:rsidRPr="00196436">
        <w:rPr>
          <w:szCs w:val="28"/>
        </w:rPr>
        <w:t xml:space="preserve"> государственн</w:t>
      </w:r>
      <w:r w:rsidR="00413200" w:rsidRPr="00196436">
        <w:rPr>
          <w:szCs w:val="28"/>
        </w:rPr>
        <w:t>ым</w:t>
      </w:r>
      <w:r w:rsidRPr="00196436">
        <w:rPr>
          <w:szCs w:val="28"/>
        </w:rPr>
        <w:t xml:space="preserve"> учреждение</w:t>
      </w:r>
      <w:r w:rsidR="00413200" w:rsidRPr="00196436">
        <w:rPr>
          <w:szCs w:val="28"/>
        </w:rPr>
        <w:t>м</w:t>
      </w:r>
      <w:r w:rsidRPr="00196436">
        <w:rPr>
          <w:szCs w:val="28"/>
        </w:rPr>
        <w:t xml:space="preserve"> (далее </w:t>
      </w:r>
      <w:r w:rsidR="005E3A5E" w:rsidRPr="00196436">
        <w:rPr>
          <w:szCs w:val="28"/>
        </w:rPr>
        <w:t>–</w:t>
      </w:r>
      <w:r w:rsidRPr="00196436">
        <w:rPr>
          <w:szCs w:val="28"/>
        </w:rPr>
        <w:t xml:space="preserve"> ФГУ) «Государственная заводская конюшня</w:t>
      </w:r>
      <w:r w:rsidR="00413200" w:rsidRPr="00196436">
        <w:rPr>
          <w:szCs w:val="28"/>
        </w:rPr>
        <w:t xml:space="preserve"> «Новосибирская»</w:t>
      </w:r>
      <w:r w:rsidRPr="00196436">
        <w:rPr>
          <w:szCs w:val="28"/>
        </w:rPr>
        <w:t xml:space="preserve"> с ипподромом»;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(ОД-4), </w:t>
      </w:r>
      <w:proofErr w:type="spellStart"/>
      <w:r w:rsidRPr="00196436">
        <w:rPr>
          <w:szCs w:val="28"/>
        </w:rPr>
        <w:t>подзона</w:t>
      </w:r>
      <w:proofErr w:type="spellEnd"/>
      <w:r w:rsidRPr="00196436">
        <w:rPr>
          <w:szCs w:val="28"/>
        </w:rPr>
        <w:t xml:space="preserve"> (ОД-4.1) – административн</w:t>
      </w:r>
      <w:r w:rsidR="0097550A" w:rsidRPr="00196436">
        <w:rPr>
          <w:szCs w:val="28"/>
        </w:rPr>
        <w:t>ым</w:t>
      </w:r>
      <w:r w:rsidRPr="00196436">
        <w:rPr>
          <w:szCs w:val="28"/>
        </w:rPr>
        <w:t xml:space="preserve"> здание</w:t>
      </w:r>
      <w:r w:rsidR="0097550A" w:rsidRPr="00196436">
        <w:rPr>
          <w:szCs w:val="28"/>
        </w:rPr>
        <w:t>м</w:t>
      </w:r>
      <w:r w:rsidRPr="00196436">
        <w:rPr>
          <w:szCs w:val="28"/>
        </w:rPr>
        <w:t>, включающ</w:t>
      </w:r>
      <w:r w:rsidR="0097550A" w:rsidRPr="00196436">
        <w:rPr>
          <w:szCs w:val="28"/>
        </w:rPr>
        <w:t>им</w:t>
      </w:r>
      <w:r w:rsidRPr="00196436">
        <w:rPr>
          <w:szCs w:val="28"/>
        </w:rPr>
        <w:t xml:space="preserve"> полк патрульно-постовой</w:t>
      </w:r>
      <w:r w:rsidR="00413200" w:rsidRPr="00196436">
        <w:rPr>
          <w:szCs w:val="28"/>
        </w:rPr>
        <w:t xml:space="preserve"> службы полиции</w:t>
      </w:r>
      <w:r w:rsidRPr="00196436">
        <w:rPr>
          <w:szCs w:val="28"/>
        </w:rPr>
        <w:t xml:space="preserve"> </w:t>
      </w:r>
      <w:r w:rsidR="00413200" w:rsidRPr="00196436">
        <w:rPr>
          <w:szCs w:val="28"/>
        </w:rPr>
        <w:t>(далее – ППС)</w:t>
      </w:r>
      <w:r w:rsidRPr="00196436">
        <w:rPr>
          <w:szCs w:val="28"/>
        </w:rPr>
        <w:t xml:space="preserve">, </w:t>
      </w:r>
      <w:r w:rsidR="00C13D3E">
        <w:rPr>
          <w:szCs w:val="28"/>
        </w:rPr>
        <w:t>У</w:t>
      </w:r>
      <w:r w:rsidRPr="00196436">
        <w:rPr>
          <w:szCs w:val="28"/>
        </w:rPr>
        <w:t>правление</w:t>
      </w:r>
      <w:r w:rsidR="0097550A" w:rsidRPr="00196436">
        <w:rPr>
          <w:szCs w:val="28"/>
        </w:rPr>
        <w:t>м</w:t>
      </w:r>
      <w:r w:rsidRPr="00196436">
        <w:rPr>
          <w:szCs w:val="28"/>
        </w:rPr>
        <w:t xml:space="preserve"> </w:t>
      </w:r>
      <w:r w:rsidR="00C13D3E">
        <w:rPr>
          <w:szCs w:val="28"/>
        </w:rPr>
        <w:t>М</w:t>
      </w:r>
      <w:r w:rsidR="00413200" w:rsidRPr="00196436">
        <w:rPr>
          <w:szCs w:val="28"/>
        </w:rPr>
        <w:t>ин</w:t>
      </w:r>
      <w:r w:rsidR="00413200" w:rsidRPr="00196436">
        <w:rPr>
          <w:szCs w:val="28"/>
        </w:rPr>
        <w:t>и</w:t>
      </w:r>
      <w:r w:rsidR="00413200" w:rsidRPr="00196436">
        <w:rPr>
          <w:szCs w:val="28"/>
        </w:rPr>
        <w:t>стерства внутренних дел (далее – МВД)</w:t>
      </w:r>
      <w:r w:rsidRPr="00196436">
        <w:rPr>
          <w:szCs w:val="28"/>
        </w:rPr>
        <w:t xml:space="preserve"> </w:t>
      </w:r>
      <w:r w:rsidR="000C7290" w:rsidRPr="00196436">
        <w:rPr>
          <w:szCs w:val="28"/>
        </w:rPr>
        <w:t>Российской Федерации</w:t>
      </w:r>
      <w:r w:rsidR="00413200" w:rsidRPr="00196436">
        <w:rPr>
          <w:szCs w:val="28"/>
        </w:rPr>
        <w:t xml:space="preserve"> по городу</w:t>
      </w:r>
      <w:r w:rsidRPr="00196436">
        <w:rPr>
          <w:szCs w:val="28"/>
        </w:rPr>
        <w:t xml:space="preserve"> Нов</w:t>
      </w:r>
      <w:r w:rsidRPr="00196436">
        <w:rPr>
          <w:szCs w:val="28"/>
        </w:rPr>
        <w:t>о</w:t>
      </w:r>
      <w:r w:rsidRPr="00196436">
        <w:rPr>
          <w:szCs w:val="28"/>
        </w:rPr>
        <w:t>сибирску, здание</w:t>
      </w:r>
      <w:r w:rsidR="0097550A" w:rsidRPr="00196436">
        <w:rPr>
          <w:szCs w:val="28"/>
        </w:rPr>
        <w:t>м</w:t>
      </w:r>
      <w:r w:rsidRPr="00196436">
        <w:rPr>
          <w:szCs w:val="28"/>
        </w:rPr>
        <w:t xml:space="preserve"> пожарной част</w:t>
      </w:r>
      <w:r w:rsidR="00413200" w:rsidRPr="00196436">
        <w:rPr>
          <w:szCs w:val="28"/>
        </w:rPr>
        <w:t>и</w:t>
      </w:r>
      <w:r w:rsidRPr="00196436">
        <w:rPr>
          <w:szCs w:val="28"/>
        </w:rPr>
        <w:t xml:space="preserve"> № 15, 6 отряд</w:t>
      </w:r>
      <w:r w:rsidR="0097550A" w:rsidRPr="00196436">
        <w:rPr>
          <w:szCs w:val="28"/>
        </w:rPr>
        <w:t>ом</w:t>
      </w:r>
      <w:r w:rsidRPr="00196436">
        <w:rPr>
          <w:szCs w:val="28"/>
        </w:rPr>
        <w:t xml:space="preserve"> федеральной пожарной службы</w:t>
      </w:r>
      <w:r w:rsidR="005E3A5E" w:rsidRPr="00196436">
        <w:rPr>
          <w:szCs w:val="28"/>
        </w:rPr>
        <w:t xml:space="preserve"> </w:t>
      </w:r>
      <w:r w:rsidRPr="00196436">
        <w:rPr>
          <w:szCs w:val="28"/>
        </w:rPr>
        <w:t>по Новосибирской области (далее</w:t>
      </w:r>
      <w:r w:rsidR="000C7290" w:rsidRPr="00196436">
        <w:rPr>
          <w:szCs w:val="28"/>
        </w:rPr>
        <w:t xml:space="preserve"> – </w:t>
      </w:r>
      <w:r w:rsidR="009E3909" w:rsidRPr="00196436">
        <w:rPr>
          <w:szCs w:val="28"/>
        </w:rPr>
        <w:t xml:space="preserve">ФПС </w:t>
      </w:r>
      <w:r w:rsidR="009E3909">
        <w:rPr>
          <w:szCs w:val="28"/>
        </w:rPr>
        <w:t xml:space="preserve">по </w:t>
      </w:r>
      <w:r w:rsidRPr="00196436">
        <w:rPr>
          <w:szCs w:val="28"/>
        </w:rPr>
        <w:t>НСО);</w:t>
      </w:r>
    </w:p>
    <w:p w:rsidR="00760AD2" w:rsidRPr="00196436" w:rsidRDefault="00760AD2" w:rsidP="00760AD2">
      <w:pPr>
        <w:widowControl w:val="0"/>
        <w:rPr>
          <w:szCs w:val="28"/>
        </w:rPr>
      </w:pPr>
      <w:proofErr w:type="spellStart"/>
      <w:r w:rsidRPr="00196436">
        <w:rPr>
          <w:szCs w:val="28"/>
        </w:rPr>
        <w:t>подзона</w:t>
      </w:r>
      <w:proofErr w:type="spellEnd"/>
      <w:r w:rsidRPr="00196436">
        <w:rPr>
          <w:szCs w:val="28"/>
        </w:rPr>
        <w:t xml:space="preserve"> (ОД-4.2) – </w:t>
      </w:r>
      <w:r w:rsidR="000C7290" w:rsidRPr="00196436">
        <w:rPr>
          <w:szCs w:val="28"/>
        </w:rPr>
        <w:t>земельны</w:t>
      </w:r>
      <w:r w:rsidR="0097550A" w:rsidRPr="00196436">
        <w:rPr>
          <w:szCs w:val="28"/>
        </w:rPr>
        <w:t>ми</w:t>
      </w:r>
      <w:r w:rsidR="000C7290" w:rsidRPr="00196436">
        <w:rPr>
          <w:szCs w:val="28"/>
        </w:rPr>
        <w:t xml:space="preserve"> участк</w:t>
      </w:r>
      <w:r w:rsidR="0097550A" w:rsidRPr="00196436">
        <w:rPr>
          <w:szCs w:val="28"/>
        </w:rPr>
        <w:t>ами</w:t>
      </w:r>
      <w:r w:rsidR="000C7290" w:rsidRPr="00196436">
        <w:rPr>
          <w:szCs w:val="28"/>
        </w:rPr>
        <w:t>,</w:t>
      </w:r>
      <w:r w:rsidRPr="00196436">
        <w:rPr>
          <w:szCs w:val="28"/>
        </w:rPr>
        <w:t xml:space="preserve"> </w:t>
      </w:r>
      <w:r w:rsidR="000C7290" w:rsidRPr="00196436">
        <w:rPr>
          <w:szCs w:val="28"/>
        </w:rPr>
        <w:t>предназначенны</w:t>
      </w:r>
      <w:r w:rsidR="0097550A" w:rsidRPr="00196436">
        <w:rPr>
          <w:szCs w:val="28"/>
        </w:rPr>
        <w:t>ми</w:t>
      </w:r>
      <w:r w:rsidR="000C7290" w:rsidRPr="00196436">
        <w:rPr>
          <w:szCs w:val="28"/>
        </w:rPr>
        <w:t xml:space="preserve"> </w:t>
      </w:r>
      <w:r w:rsidRPr="00196436">
        <w:rPr>
          <w:szCs w:val="28"/>
        </w:rPr>
        <w:t>для стро</w:t>
      </w:r>
      <w:r w:rsidRPr="00196436">
        <w:rPr>
          <w:szCs w:val="28"/>
        </w:rPr>
        <w:t>и</w:t>
      </w:r>
      <w:r w:rsidRPr="00196436">
        <w:rPr>
          <w:szCs w:val="28"/>
        </w:rPr>
        <w:t>тельства административных зданий;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(Ж-2) – </w:t>
      </w:r>
      <w:r w:rsidR="000C7290" w:rsidRPr="00196436">
        <w:rPr>
          <w:szCs w:val="28"/>
        </w:rPr>
        <w:t>земельны</w:t>
      </w:r>
      <w:r w:rsidR="00A95D88" w:rsidRPr="00196436">
        <w:rPr>
          <w:szCs w:val="28"/>
        </w:rPr>
        <w:t>ми</w:t>
      </w:r>
      <w:r w:rsidR="000C7290" w:rsidRPr="00196436">
        <w:rPr>
          <w:szCs w:val="28"/>
        </w:rPr>
        <w:t xml:space="preserve"> </w:t>
      </w:r>
      <w:r w:rsidRPr="00196436">
        <w:rPr>
          <w:szCs w:val="28"/>
        </w:rPr>
        <w:t>участк</w:t>
      </w:r>
      <w:r w:rsidR="00A95D88" w:rsidRPr="00196436">
        <w:rPr>
          <w:szCs w:val="28"/>
        </w:rPr>
        <w:t>ами</w:t>
      </w:r>
      <w:r w:rsidR="000C7290" w:rsidRPr="00196436">
        <w:rPr>
          <w:szCs w:val="28"/>
        </w:rPr>
        <w:t>,</w:t>
      </w:r>
      <w:r w:rsidRPr="00196436">
        <w:rPr>
          <w:szCs w:val="28"/>
        </w:rPr>
        <w:t xml:space="preserve"> </w:t>
      </w:r>
      <w:r w:rsidR="000C7290" w:rsidRPr="00196436">
        <w:rPr>
          <w:szCs w:val="28"/>
        </w:rPr>
        <w:t>заняты</w:t>
      </w:r>
      <w:r w:rsidR="00A95D88" w:rsidRPr="00196436">
        <w:rPr>
          <w:szCs w:val="28"/>
        </w:rPr>
        <w:t>ми</w:t>
      </w:r>
      <w:r w:rsidR="000C7290" w:rsidRPr="00196436">
        <w:rPr>
          <w:szCs w:val="28"/>
        </w:rPr>
        <w:t xml:space="preserve"> многоквартирными</w:t>
      </w:r>
      <w:r w:rsidRPr="00196436">
        <w:rPr>
          <w:szCs w:val="28"/>
        </w:rPr>
        <w:t xml:space="preserve"> мал</w:t>
      </w:r>
      <w:r w:rsidRPr="00196436">
        <w:rPr>
          <w:szCs w:val="28"/>
        </w:rPr>
        <w:t>о</w:t>
      </w:r>
      <w:r w:rsidRPr="00196436">
        <w:rPr>
          <w:szCs w:val="28"/>
        </w:rPr>
        <w:t>этажны</w:t>
      </w:r>
      <w:r w:rsidR="000C7290" w:rsidRPr="00196436">
        <w:rPr>
          <w:szCs w:val="28"/>
        </w:rPr>
        <w:t>ми</w:t>
      </w:r>
      <w:r w:rsidRPr="00196436">
        <w:rPr>
          <w:szCs w:val="28"/>
        </w:rPr>
        <w:t xml:space="preserve"> жи</w:t>
      </w:r>
      <w:r w:rsidR="000C7290" w:rsidRPr="00196436">
        <w:rPr>
          <w:szCs w:val="28"/>
        </w:rPr>
        <w:t>лыми</w:t>
      </w:r>
      <w:r w:rsidRPr="00196436">
        <w:rPr>
          <w:szCs w:val="28"/>
        </w:rPr>
        <w:t xml:space="preserve"> до</w:t>
      </w:r>
      <w:r w:rsidR="000C7290" w:rsidRPr="00196436">
        <w:rPr>
          <w:szCs w:val="28"/>
        </w:rPr>
        <w:t>мами</w:t>
      </w:r>
      <w:r w:rsidRPr="00196436">
        <w:rPr>
          <w:szCs w:val="28"/>
        </w:rPr>
        <w:t>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(Ж-6) – </w:t>
      </w:r>
      <w:r w:rsidR="0097550A" w:rsidRPr="00196436">
        <w:rPr>
          <w:szCs w:val="28"/>
        </w:rPr>
        <w:t>земельными участками</w:t>
      </w:r>
      <w:r w:rsidR="000C7290" w:rsidRPr="00196436">
        <w:rPr>
          <w:szCs w:val="28"/>
        </w:rPr>
        <w:t>, заняты</w:t>
      </w:r>
      <w:r w:rsidR="0097550A" w:rsidRPr="00196436">
        <w:rPr>
          <w:szCs w:val="28"/>
        </w:rPr>
        <w:t>ми</w:t>
      </w:r>
      <w:r w:rsidR="000C7290" w:rsidRPr="00196436">
        <w:rPr>
          <w:szCs w:val="28"/>
        </w:rPr>
        <w:t xml:space="preserve"> индивидуальной жилой з</w:t>
      </w:r>
      <w:r w:rsidR="000C7290" w:rsidRPr="00196436">
        <w:rPr>
          <w:szCs w:val="28"/>
        </w:rPr>
        <w:t>а</w:t>
      </w:r>
      <w:r w:rsidR="000C7290" w:rsidRPr="00196436">
        <w:rPr>
          <w:szCs w:val="28"/>
        </w:rPr>
        <w:t>стройкой</w:t>
      </w:r>
      <w:r w:rsidRPr="00196436">
        <w:rPr>
          <w:szCs w:val="28"/>
        </w:rPr>
        <w:t>;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зона (П-1) – </w:t>
      </w:r>
      <w:r w:rsidR="00196436" w:rsidRPr="00196436">
        <w:rPr>
          <w:szCs w:val="28"/>
        </w:rPr>
        <w:t xml:space="preserve">земельными </w:t>
      </w:r>
      <w:r w:rsidRPr="00196436">
        <w:rPr>
          <w:szCs w:val="28"/>
        </w:rPr>
        <w:t>участк</w:t>
      </w:r>
      <w:r w:rsidR="008E6429" w:rsidRPr="00196436">
        <w:rPr>
          <w:szCs w:val="28"/>
        </w:rPr>
        <w:t>ами</w:t>
      </w:r>
      <w:r w:rsidRPr="00196436">
        <w:rPr>
          <w:szCs w:val="28"/>
        </w:rPr>
        <w:t xml:space="preserve"> производственных предприятий, </w:t>
      </w:r>
      <w:r w:rsidR="00196436" w:rsidRPr="00196436">
        <w:rPr>
          <w:szCs w:val="28"/>
        </w:rPr>
        <w:t>з</w:t>
      </w:r>
      <w:r w:rsidR="00196436" w:rsidRPr="00196436">
        <w:rPr>
          <w:szCs w:val="28"/>
        </w:rPr>
        <w:t>е</w:t>
      </w:r>
      <w:r w:rsidR="00196436" w:rsidRPr="00196436">
        <w:rPr>
          <w:szCs w:val="28"/>
        </w:rPr>
        <w:t xml:space="preserve">мельными </w:t>
      </w:r>
      <w:r w:rsidRPr="00196436">
        <w:rPr>
          <w:szCs w:val="28"/>
        </w:rPr>
        <w:t xml:space="preserve">участками </w:t>
      </w:r>
      <w:proofErr w:type="spellStart"/>
      <w:r w:rsidRPr="00196436">
        <w:rPr>
          <w:szCs w:val="28"/>
        </w:rPr>
        <w:t>свино</w:t>
      </w:r>
      <w:r w:rsidR="007A2DC2" w:rsidRPr="00196436">
        <w:rPr>
          <w:szCs w:val="28"/>
        </w:rPr>
        <w:t>комплекса</w:t>
      </w:r>
      <w:proofErr w:type="spellEnd"/>
      <w:r w:rsidR="007A2DC2" w:rsidRPr="00196436">
        <w:rPr>
          <w:szCs w:val="28"/>
        </w:rPr>
        <w:t xml:space="preserve">, </w:t>
      </w:r>
      <w:r w:rsidR="00196436" w:rsidRPr="00196436">
        <w:rPr>
          <w:szCs w:val="28"/>
        </w:rPr>
        <w:t xml:space="preserve">земельными участками </w:t>
      </w:r>
      <w:r w:rsidR="007A2DC2" w:rsidRPr="00196436">
        <w:rPr>
          <w:szCs w:val="28"/>
        </w:rPr>
        <w:t>закрытого акци</w:t>
      </w:r>
      <w:r w:rsidR="007A2DC2" w:rsidRPr="00196436">
        <w:rPr>
          <w:szCs w:val="28"/>
        </w:rPr>
        <w:t>о</w:t>
      </w:r>
      <w:r w:rsidR="007A2DC2" w:rsidRPr="00196436">
        <w:rPr>
          <w:szCs w:val="28"/>
        </w:rPr>
        <w:t>нерного общества</w:t>
      </w:r>
      <w:r w:rsidRPr="00196436">
        <w:rPr>
          <w:szCs w:val="28"/>
        </w:rPr>
        <w:t xml:space="preserve"> (далее </w:t>
      </w:r>
      <w:r w:rsidR="008E6429" w:rsidRPr="00196436">
        <w:rPr>
          <w:szCs w:val="28"/>
        </w:rPr>
        <w:sym w:font="Symbol" w:char="F02D"/>
      </w:r>
      <w:r w:rsidRPr="00196436">
        <w:rPr>
          <w:szCs w:val="28"/>
        </w:rPr>
        <w:t xml:space="preserve"> ЗАО) «Производственная фармацевтическа</w:t>
      </w:r>
      <w:r w:rsidR="007A2DC2" w:rsidRPr="00196436">
        <w:rPr>
          <w:szCs w:val="28"/>
        </w:rPr>
        <w:t>я</w:t>
      </w:r>
      <w:r w:rsidR="00196436" w:rsidRPr="00196436">
        <w:rPr>
          <w:szCs w:val="28"/>
        </w:rPr>
        <w:t xml:space="preserve"> компания «Обновление», объектами</w:t>
      </w:r>
      <w:r w:rsidRPr="00196436">
        <w:rPr>
          <w:szCs w:val="28"/>
        </w:rPr>
        <w:t xml:space="preserve"> по производству лекарственных веществ и полуфабр</w:t>
      </w:r>
      <w:r w:rsidRPr="00196436">
        <w:rPr>
          <w:szCs w:val="28"/>
        </w:rPr>
        <w:t>и</w:t>
      </w:r>
      <w:r w:rsidRPr="00196436">
        <w:rPr>
          <w:szCs w:val="28"/>
        </w:rPr>
        <w:t>катов для фармацевтических предприятий и др.;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(П-2) – </w:t>
      </w:r>
      <w:r w:rsidR="0097550A" w:rsidRPr="00196436">
        <w:rPr>
          <w:szCs w:val="28"/>
        </w:rPr>
        <w:t xml:space="preserve">земельными участками </w:t>
      </w:r>
      <w:r w:rsidRPr="00196436">
        <w:rPr>
          <w:szCs w:val="28"/>
        </w:rPr>
        <w:t xml:space="preserve">складских и </w:t>
      </w:r>
      <w:proofErr w:type="spellStart"/>
      <w:r w:rsidRPr="00196436">
        <w:rPr>
          <w:szCs w:val="28"/>
        </w:rPr>
        <w:t>логистических</w:t>
      </w:r>
      <w:proofErr w:type="spellEnd"/>
      <w:r w:rsidRPr="00196436">
        <w:rPr>
          <w:szCs w:val="28"/>
        </w:rPr>
        <w:t xml:space="preserve"> площадок, пожарн</w:t>
      </w:r>
      <w:r w:rsidR="001E5477" w:rsidRPr="00196436">
        <w:rPr>
          <w:szCs w:val="28"/>
        </w:rPr>
        <w:t>ой части</w:t>
      </w:r>
      <w:r w:rsidRPr="00196436">
        <w:rPr>
          <w:szCs w:val="28"/>
        </w:rPr>
        <w:t xml:space="preserve"> № 15, 6 отряд</w:t>
      </w:r>
      <w:r w:rsidR="008E6429" w:rsidRPr="00196436">
        <w:rPr>
          <w:szCs w:val="28"/>
        </w:rPr>
        <w:t>а</w:t>
      </w:r>
      <w:r w:rsidRPr="00196436">
        <w:rPr>
          <w:szCs w:val="28"/>
        </w:rPr>
        <w:t xml:space="preserve"> ФПС по НСО, обществ</w:t>
      </w:r>
      <w:r w:rsidR="001E5477" w:rsidRPr="00196436">
        <w:rPr>
          <w:szCs w:val="28"/>
        </w:rPr>
        <w:t>а</w:t>
      </w:r>
      <w:r w:rsidRPr="00196436">
        <w:rPr>
          <w:szCs w:val="28"/>
        </w:rPr>
        <w:t xml:space="preserve"> с ограниченной ответс</w:t>
      </w:r>
      <w:r w:rsidRPr="00196436">
        <w:rPr>
          <w:szCs w:val="28"/>
        </w:rPr>
        <w:t>т</w:t>
      </w:r>
      <w:r w:rsidRPr="00196436">
        <w:rPr>
          <w:szCs w:val="28"/>
        </w:rPr>
        <w:t>венностью (далее</w:t>
      </w:r>
      <w:r w:rsidR="001E5477" w:rsidRPr="00196436">
        <w:rPr>
          <w:szCs w:val="28"/>
        </w:rPr>
        <w:t xml:space="preserve"> – </w:t>
      </w:r>
      <w:r w:rsidRPr="00196436">
        <w:rPr>
          <w:szCs w:val="28"/>
        </w:rPr>
        <w:t>ООО) «</w:t>
      </w:r>
      <w:proofErr w:type="spellStart"/>
      <w:r w:rsidRPr="00196436">
        <w:rPr>
          <w:szCs w:val="28"/>
        </w:rPr>
        <w:t>Логопарк</w:t>
      </w:r>
      <w:proofErr w:type="spellEnd"/>
      <w:r w:rsidRPr="00196436">
        <w:rPr>
          <w:szCs w:val="28"/>
        </w:rPr>
        <w:t xml:space="preserve"> Обь», производственны</w:t>
      </w:r>
      <w:r w:rsidR="001E5477" w:rsidRPr="00196436">
        <w:rPr>
          <w:szCs w:val="28"/>
        </w:rPr>
        <w:t>х баз</w:t>
      </w:r>
      <w:r w:rsidRPr="00196436">
        <w:rPr>
          <w:szCs w:val="28"/>
        </w:rPr>
        <w:t>, оптовы</w:t>
      </w:r>
      <w:r w:rsidR="001E5477" w:rsidRPr="00196436">
        <w:rPr>
          <w:szCs w:val="28"/>
        </w:rPr>
        <w:t>х баз</w:t>
      </w:r>
      <w:r w:rsidRPr="00196436">
        <w:rPr>
          <w:szCs w:val="28"/>
        </w:rPr>
        <w:t xml:space="preserve"> и склад</w:t>
      </w:r>
      <w:r w:rsidR="001E5477" w:rsidRPr="00196436">
        <w:rPr>
          <w:szCs w:val="28"/>
        </w:rPr>
        <w:t>ов</w:t>
      </w:r>
      <w:r w:rsidRPr="00196436">
        <w:rPr>
          <w:szCs w:val="28"/>
        </w:rPr>
        <w:t xml:space="preserve"> различного профиля, ООО «Электрон-Плюс», ООО «Новосибирск Сити» </w:t>
      </w:r>
      <w:r w:rsidRPr="00196436">
        <w:rPr>
          <w:szCs w:val="28"/>
        </w:rPr>
        <w:lastRenderedPageBreak/>
        <w:t>и др.;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зона (ИТ-1) – инфраструктур</w:t>
      </w:r>
      <w:r w:rsidR="0097550A" w:rsidRPr="00196436">
        <w:rPr>
          <w:szCs w:val="28"/>
        </w:rPr>
        <w:t>ой</w:t>
      </w:r>
      <w:r w:rsidRPr="00196436">
        <w:rPr>
          <w:szCs w:val="28"/>
        </w:rPr>
        <w:t xml:space="preserve"> и пут</w:t>
      </w:r>
      <w:r w:rsidR="0097550A" w:rsidRPr="00196436">
        <w:rPr>
          <w:szCs w:val="28"/>
        </w:rPr>
        <w:t>ями</w:t>
      </w:r>
      <w:r w:rsidRPr="00196436">
        <w:rPr>
          <w:szCs w:val="28"/>
        </w:rPr>
        <w:t xml:space="preserve"> железной дороги;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(ИТ-3) – </w:t>
      </w:r>
      <w:r w:rsidR="0097550A" w:rsidRPr="00196436">
        <w:rPr>
          <w:szCs w:val="28"/>
        </w:rPr>
        <w:t>земельными участками</w:t>
      </w:r>
      <w:r w:rsidRPr="00196436">
        <w:rPr>
          <w:szCs w:val="28"/>
        </w:rPr>
        <w:t>, сформированны</w:t>
      </w:r>
      <w:r w:rsidR="0097550A" w:rsidRPr="00196436">
        <w:rPr>
          <w:szCs w:val="28"/>
        </w:rPr>
        <w:t>ми</w:t>
      </w:r>
      <w:r w:rsidRPr="00196436">
        <w:rPr>
          <w:szCs w:val="28"/>
        </w:rPr>
        <w:t xml:space="preserve"> для строительства автомобильных дорог и транспортных развязок;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(ИТ-4) – </w:t>
      </w:r>
      <w:r w:rsidR="0097550A" w:rsidRPr="00196436">
        <w:rPr>
          <w:szCs w:val="28"/>
        </w:rPr>
        <w:t>земельными участками</w:t>
      </w:r>
      <w:r w:rsidR="001E5477" w:rsidRPr="00196436">
        <w:rPr>
          <w:szCs w:val="28"/>
        </w:rPr>
        <w:t>, заняты</w:t>
      </w:r>
      <w:r w:rsidR="0097550A" w:rsidRPr="00196436">
        <w:rPr>
          <w:szCs w:val="28"/>
        </w:rPr>
        <w:t>ми</w:t>
      </w:r>
      <w:r w:rsidRPr="00196436">
        <w:rPr>
          <w:szCs w:val="28"/>
        </w:rPr>
        <w:t xml:space="preserve"> опор</w:t>
      </w:r>
      <w:r w:rsidR="001E5477" w:rsidRPr="00196436">
        <w:rPr>
          <w:szCs w:val="28"/>
        </w:rPr>
        <w:t>ами</w:t>
      </w:r>
      <w:r w:rsidRPr="00196436">
        <w:rPr>
          <w:szCs w:val="28"/>
        </w:rPr>
        <w:t xml:space="preserve"> линии электроп</w:t>
      </w:r>
      <w:r w:rsidRPr="00196436">
        <w:rPr>
          <w:szCs w:val="28"/>
        </w:rPr>
        <w:t>е</w:t>
      </w:r>
      <w:r w:rsidRPr="00196436">
        <w:rPr>
          <w:szCs w:val="28"/>
        </w:rPr>
        <w:t>редач, участк</w:t>
      </w:r>
      <w:r w:rsidR="00D036E2" w:rsidRPr="00196436">
        <w:rPr>
          <w:szCs w:val="28"/>
        </w:rPr>
        <w:t>ами</w:t>
      </w:r>
      <w:r w:rsidRPr="00196436">
        <w:rPr>
          <w:szCs w:val="28"/>
        </w:rPr>
        <w:t xml:space="preserve"> объектов инженерной инфраструктуры;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(СХ-1) – </w:t>
      </w:r>
      <w:r w:rsidR="0097550A" w:rsidRPr="00196436">
        <w:rPr>
          <w:szCs w:val="28"/>
        </w:rPr>
        <w:t xml:space="preserve">земельными участками </w:t>
      </w:r>
      <w:r w:rsidR="007A2DC2" w:rsidRPr="00196436">
        <w:rPr>
          <w:szCs w:val="28"/>
        </w:rPr>
        <w:t>для ведения садоводства</w:t>
      </w:r>
      <w:r w:rsidR="009D2828" w:rsidRPr="00196436">
        <w:rPr>
          <w:szCs w:val="28"/>
        </w:rPr>
        <w:t>,</w:t>
      </w:r>
      <w:r w:rsidR="004759D5" w:rsidRPr="00196436">
        <w:rPr>
          <w:szCs w:val="28"/>
        </w:rPr>
        <w:t xml:space="preserve"> садов</w:t>
      </w:r>
      <w:r w:rsidR="008E6429" w:rsidRPr="00196436">
        <w:rPr>
          <w:szCs w:val="28"/>
        </w:rPr>
        <w:t>о</w:t>
      </w:r>
      <w:r w:rsidR="007A2DC2" w:rsidRPr="00196436">
        <w:rPr>
          <w:szCs w:val="28"/>
        </w:rPr>
        <w:t>дч</w:t>
      </w:r>
      <w:r w:rsidR="007A2DC2" w:rsidRPr="00196436">
        <w:rPr>
          <w:szCs w:val="28"/>
        </w:rPr>
        <w:t>е</w:t>
      </w:r>
      <w:r w:rsidR="007A2DC2" w:rsidRPr="00196436">
        <w:rPr>
          <w:szCs w:val="28"/>
        </w:rPr>
        <w:t>ского</w:t>
      </w:r>
      <w:r w:rsidRPr="00196436">
        <w:rPr>
          <w:szCs w:val="28"/>
        </w:rPr>
        <w:t xml:space="preserve"> некоммерческ</w:t>
      </w:r>
      <w:r w:rsidR="004759D5" w:rsidRPr="00196436">
        <w:rPr>
          <w:szCs w:val="28"/>
        </w:rPr>
        <w:t>о</w:t>
      </w:r>
      <w:r w:rsidR="00422EC2" w:rsidRPr="00196436">
        <w:rPr>
          <w:szCs w:val="28"/>
        </w:rPr>
        <w:t>го</w:t>
      </w:r>
      <w:r w:rsidRPr="00196436">
        <w:rPr>
          <w:szCs w:val="28"/>
        </w:rPr>
        <w:t xml:space="preserve"> товариществ</w:t>
      </w:r>
      <w:r w:rsidR="00422EC2" w:rsidRPr="00196436">
        <w:rPr>
          <w:szCs w:val="28"/>
        </w:rPr>
        <w:t>а</w:t>
      </w:r>
      <w:r w:rsidRPr="00196436">
        <w:rPr>
          <w:szCs w:val="28"/>
        </w:rPr>
        <w:t xml:space="preserve"> (далее </w:t>
      </w:r>
      <w:r w:rsidR="00485D39" w:rsidRPr="00196436">
        <w:rPr>
          <w:szCs w:val="28"/>
        </w:rPr>
        <w:t>–</w:t>
      </w:r>
      <w:r w:rsidRPr="00196436">
        <w:rPr>
          <w:szCs w:val="28"/>
        </w:rPr>
        <w:t xml:space="preserve"> СНТ) «Березка», СНТ «Левоб</w:t>
      </w:r>
      <w:r w:rsidRPr="00196436">
        <w:rPr>
          <w:szCs w:val="28"/>
        </w:rPr>
        <w:t>е</w:t>
      </w:r>
      <w:r w:rsidRPr="00196436">
        <w:rPr>
          <w:szCs w:val="28"/>
        </w:rPr>
        <w:t>режное»;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зона (СА-1) – </w:t>
      </w:r>
      <w:r w:rsidR="0097550A" w:rsidRPr="00196436">
        <w:rPr>
          <w:szCs w:val="28"/>
        </w:rPr>
        <w:t>земельными участками</w:t>
      </w:r>
      <w:r w:rsidR="004759D5" w:rsidRPr="00196436">
        <w:rPr>
          <w:szCs w:val="28"/>
        </w:rPr>
        <w:t>, предназначенны</w:t>
      </w:r>
      <w:r w:rsidR="0097550A" w:rsidRPr="00196436">
        <w:rPr>
          <w:szCs w:val="28"/>
        </w:rPr>
        <w:t>ми</w:t>
      </w:r>
      <w:r w:rsidRPr="00196436">
        <w:rPr>
          <w:szCs w:val="28"/>
        </w:rPr>
        <w:t xml:space="preserve"> под строительство надземных автостоянок закрытого типа, занимаемы</w:t>
      </w:r>
      <w:r w:rsidR="00D036E2" w:rsidRPr="00196436">
        <w:rPr>
          <w:szCs w:val="28"/>
        </w:rPr>
        <w:t>ми</w:t>
      </w:r>
      <w:r w:rsidRPr="00196436">
        <w:rPr>
          <w:szCs w:val="28"/>
        </w:rPr>
        <w:t xml:space="preserve"> гаражами.</w:t>
      </w:r>
    </w:p>
    <w:p w:rsidR="00760AD2" w:rsidRPr="00196436" w:rsidRDefault="00760AD2" w:rsidP="00760AD2">
      <w:pPr>
        <w:widowControl w:val="0"/>
        <w:autoSpaceDE w:val="0"/>
        <w:autoSpaceDN w:val="0"/>
        <w:adjustRightInd w:val="0"/>
        <w:rPr>
          <w:szCs w:val="28"/>
        </w:rPr>
      </w:pPr>
      <w:r w:rsidRPr="00196436">
        <w:rPr>
          <w:szCs w:val="28"/>
        </w:rPr>
        <w:t>Площадь существующего жилищного фонда (частный жилой сектор) с</w:t>
      </w:r>
      <w:r w:rsidRPr="00196436">
        <w:rPr>
          <w:szCs w:val="28"/>
        </w:rPr>
        <w:t>о</w:t>
      </w:r>
      <w:r w:rsidRPr="00196436">
        <w:rPr>
          <w:szCs w:val="28"/>
        </w:rPr>
        <w:t>ставляет 16,98 тыс. кв. м, население – 567 человек.</w:t>
      </w:r>
    </w:p>
    <w:p w:rsidR="00760AD2" w:rsidRPr="00196436" w:rsidRDefault="00760AD2" w:rsidP="00760AD2">
      <w:pPr>
        <w:rPr>
          <w:szCs w:val="28"/>
        </w:rPr>
      </w:pPr>
      <w:r w:rsidRPr="00196436">
        <w:rPr>
          <w:szCs w:val="28"/>
        </w:rPr>
        <w:t>Восточная часть проектируемой территории между ул. Олимпийской, ул. 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и ул. Станционной входит в состав производственной зоны Ленинск</w:t>
      </w:r>
      <w:r w:rsidRPr="00196436">
        <w:rPr>
          <w:szCs w:val="28"/>
        </w:rPr>
        <w:t>о</w:t>
      </w:r>
      <w:r w:rsidRPr="00196436">
        <w:rPr>
          <w:szCs w:val="28"/>
        </w:rPr>
        <w:t>го района. На территории промышленной зоны расположены следующие крупные предприятия со значительным</w:t>
      </w:r>
      <w:r w:rsidR="004759D5" w:rsidRPr="00196436">
        <w:rPr>
          <w:szCs w:val="28"/>
        </w:rPr>
        <w:t>и санитарно-защитными зонами: ОО</w:t>
      </w:r>
      <w:r w:rsidRPr="00196436">
        <w:rPr>
          <w:szCs w:val="28"/>
        </w:rPr>
        <w:t>О «</w:t>
      </w:r>
      <w:proofErr w:type="spellStart"/>
      <w:r w:rsidR="004759D5" w:rsidRPr="00196436">
        <w:rPr>
          <w:szCs w:val="28"/>
        </w:rPr>
        <w:t>Феррум</w:t>
      </w:r>
      <w:proofErr w:type="spellEnd"/>
      <w:r w:rsidRPr="00196436">
        <w:rPr>
          <w:szCs w:val="28"/>
        </w:rPr>
        <w:t>», ООО</w:t>
      </w:r>
      <w:hyperlink r:id="rId18" w:tgtFrame="_blank" w:history="1">
        <w:r w:rsidRPr="00196436">
          <w:rPr>
            <w:szCs w:val="28"/>
          </w:rPr>
          <w:t xml:space="preserve"> </w:t>
        </w:r>
        <w:r w:rsidR="00052E57" w:rsidRPr="00196436">
          <w:rPr>
            <w:szCs w:val="28"/>
          </w:rPr>
          <w:t xml:space="preserve">СМЗ </w:t>
        </w:r>
        <w:r w:rsidRPr="00196436">
          <w:rPr>
            <w:szCs w:val="28"/>
          </w:rPr>
          <w:t>«</w:t>
        </w:r>
        <w:proofErr w:type="spellStart"/>
        <w:r w:rsidRPr="00196436">
          <w:rPr>
            <w:szCs w:val="28"/>
          </w:rPr>
          <w:t>СибМеталл</w:t>
        </w:r>
        <w:proofErr w:type="spellEnd"/>
      </w:hyperlink>
      <w:r w:rsidRPr="00196436">
        <w:rPr>
          <w:szCs w:val="28"/>
        </w:rPr>
        <w:t>»</w:t>
      </w:r>
      <w:r w:rsidRPr="00196436">
        <w:rPr>
          <w:color w:val="000000"/>
          <w:szCs w:val="28"/>
        </w:rPr>
        <w:t xml:space="preserve">, </w:t>
      </w:r>
      <w:r w:rsidR="00A95D88" w:rsidRPr="00196436">
        <w:rPr>
          <w:color w:val="000000"/>
          <w:szCs w:val="28"/>
        </w:rPr>
        <w:t xml:space="preserve">открытое акционерное общество (далее – </w:t>
      </w:r>
      <w:r w:rsidRPr="00196436">
        <w:rPr>
          <w:color w:val="000000"/>
          <w:szCs w:val="28"/>
        </w:rPr>
        <w:t>ОАО</w:t>
      </w:r>
      <w:r w:rsidR="00A95D88" w:rsidRPr="00196436">
        <w:rPr>
          <w:color w:val="000000"/>
          <w:szCs w:val="28"/>
        </w:rPr>
        <w:t>)</w:t>
      </w:r>
      <w:r w:rsidRPr="00196436">
        <w:rPr>
          <w:color w:val="000000"/>
          <w:szCs w:val="28"/>
        </w:rPr>
        <w:t xml:space="preserve"> «</w:t>
      </w:r>
      <w:proofErr w:type="spellStart"/>
      <w:r w:rsidRPr="00196436">
        <w:rPr>
          <w:color w:val="000000"/>
          <w:szCs w:val="28"/>
        </w:rPr>
        <w:t>Сиб</w:t>
      </w:r>
      <w:r w:rsidRPr="00196436">
        <w:rPr>
          <w:color w:val="000000"/>
          <w:szCs w:val="28"/>
        </w:rPr>
        <w:t>и</w:t>
      </w:r>
      <w:r w:rsidRPr="00196436">
        <w:rPr>
          <w:color w:val="000000"/>
          <w:szCs w:val="28"/>
        </w:rPr>
        <w:t>ар</w:t>
      </w:r>
      <w:proofErr w:type="spellEnd"/>
      <w:r w:rsidRPr="00196436">
        <w:rPr>
          <w:color w:val="000000"/>
          <w:szCs w:val="28"/>
        </w:rPr>
        <w:t xml:space="preserve">» и др. </w:t>
      </w:r>
    </w:p>
    <w:p w:rsidR="00760AD2" w:rsidRPr="00196436" w:rsidRDefault="00760AD2" w:rsidP="00760AD2">
      <w:pPr>
        <w:widowControl w:val="0"/>
        <w:rPr>
          <w:color w:val="000000"/>
          <w:szCs w:val="28"/>
        </w:rPr>
      </w:pPr>
      <w:r w:rsidRPr="00196436">
        <w:rPr>
          <w:color w:val="000000"/>
          <w:szCs w:val="28"/>
        </w:rPr>
        <w:t xml:space="preserve">В юго-восточной части проектируемой территории между </w:t>
      </w:r>
      <w:r w:rsidR="00D036E2" w:rsidRPr="00196436">
        <w:rPr>
          <w:color w:val="000000"/>
          <w:szCs w:val="28"/>
        </w:rPr>
        <w:t xml:space="preserve">Транссибирской железнодорожной магистралью </w:t>
      </w:r>
      <w:r w:rsidRPr="00196436">
        <w:rPr>
          <w:color w:val="000000"/>
          <w:szCs w:val="28"/>
        </w:rPr>
        <w:t>и ул. Станционной расположен</w:t>
      </w:r>
      <w:r w:rsidR="004A7086" w:rsidRPr="00196436">
        <w:rPr>
          <w:color w:val="000000"/>
          <w:szCs w:val="28"/>
        </w:rPr>
        <w:t>ы</w:t>
      </w:r>
      <w:r w:rsidRPr="00196436">
        <w:rPr>
          <w:color w:val="000000"/>
          <w:szCs w:val="28"/>
        </w:rPr>
        <w:t xml:space="preserve"> ФГУ «Госуда</w:t>
      </w:r>
      <w:r w:rsidRPr="00196436">
        <w:rPr>
          <w:color w:val="000000"/>
          <w:szCs w:val="28"/>
        </w:rPr>
        <w:t>р</w:t>
      </w:r>
      <w:r w:rsidRPr="00196436">
        <w:rPr>
          <w:color w:val="000000"/>
          <w:szCs w:val="28"/>
        </w:rPr>
        <w:t>ственная заводская конюшня</w:t>
      </w:r>
      <w:r w:rsidR="004A7086" w:rsidRPr="00196436">
        <w:rPr>
          <w:color w:val="000000"/>
          <w:szCs w:val="28"/>
        </w:rPr>
        <w:t xml:space="preserve"> «Новосибирская»</w:t>
      </w:r>
      <w:r w:rsidRPr="00196436">
        <w:rPr>
          <w:color w:val="000000"/>
          <w:szCs w:val="28"/>
        </w:rPr>
        <w:t xml:space="preserve"> с ипподромом» и </w:t>
      </w:r>
      <w:r w:rsidR="00A95D88" w:rsidRPr="00196436">
        <w:rPr>
          <w:color w:val="000000"/>
          <w:szCs w:val="28"/>
        </w:rPr>
        <w:t xml:space="preserve">образовательное учреждение </w:t>
      </w:r>
      <w:r w:rsidRPr="00196436">
        <w:rPr>
          <w:color w:val="000000"/>
          <w:szCs w:val="28"/>
        </w:rPr>
        <w:t>у</w:t>
      </w:r>
      <w:r w:rsidR="00196436" w:rsidRPr="00196436">
        <w:rPr>
          <w:color w:val="000000"/>
          <w:szCs w:val="28"/>
        </w:rPr>
        <w:t>чебного</w:t>
      </w:r>
      <w:r w:rsidR="00052E57" w:rsidRPr="00196436">
        <w:rPr>
          <w:color w:val="000000"/>
          <w:szCs w:val="28"/>
        </w:rPr>
        <w:t xml:space="preserve"> центр</w:t>
      </w:r>
      <w:r w:rsidR="00196436" w:rsidRPr="00196436">
        <w:rPr>
          <w:color w:val="000000"/>
          <w:szCs w:val="28"/>
        </w:rPr>
        <w:t>а</w:t>
      </w:r>
      <w:r w:rsidR="001D2B1D">
        <w:rPr>
          <w:color w:val="000000"/>
          <w:szCs w:val="28"/>
        </w:rPr>
        <w:t xml:space="preserve"> Главного </w:t>
      </w:r>
      <w:r w:rsidR="00C13D3E">
        <w:rPr>
          <w:color w:val="000000"/>
          <w:szCs w:val="28"/>
        </w:rPr>
        <w:t>у</w:t>
      </w:r>
      <w:r w:rsidR="001D2B1D">
        <w:rPr>
          <w:color w:val="000000"/>
          <w:szCs w:val="28"/>
        </w:rPr>
        <w:t xml:space="preserve">правления </w:t>
      </w:r>
      <w:r w:rsidR="00C13D3E">
        <w:rPr>
          <w:color w:val="000000"/>
          <w:szCs w:val="28"/>
        </w:rPr>
        <w:t>в</w:t>
      </w:r>
      <w:r w:rsidR="00052E57" w:rsidRPr="00196436">
        <w:rPr>
          <w:color w:val="000000"/>
          <w:szCs w:val="28"/>
        </w:rPr>
        <w:t>нутренних дел</w:t>
      </w:r>
      <w:r w:rsidRPr="00196436">
        <w:rPr>
          <w:color w:val="000000"/>
          <w:szCs w:val="28"/>
        </w:rPr>
        <w:t xml:space="preserve"> </w:t>
      </w:r>
      <w:r w:rsidR="00A95D88" w:rsidRPr="00196436">
        <w:rPr>
          <w:color w:val="000000"/>
          <w:szCs w:val="28"/>
        </w:rPr>
        <w:t>по Новосиби</w:t>
      </w:r>
      <w:r w:rsidR="00A95D88" w:rsidRPr="00196436">
        <w:rPr>
          <w:color w:val="000000"/>
          <w:szCs w:val="28"/>
        </w:rPr>
        <w:t>р</w:t>
      </w:r>
      <w:r w:rsidR="00A95D88" w:rsidRPr="00196436">
        <w:rPr>
          <w:color w:val="000000"/>
          <w:szCs w:val="28"/>
        </w:rPr>
        <w:t>ской области</w:t>
      </w:r>
      <w:r w:rsidRPr="00196436">
        <w:rPr>
          <w:color w:val="000000"/>
          <w:szCs w:val="28"/>
        </w:rPr>
        <w:t xml:space="preserve">. К западу от этих объектов расположена территория троллейбусного депо и </w:t>
      </w:r>
      <w:r w:rsidR="00052E57" w:rsidRPr="00196436">
        <w:rPr>
          <w:color w:val="000000"/>
          <w:szCs w:val="28"/>
        </w:rPr>
        <w:t xml:space="preserve">земельные </w:t>
      </w:r>
      <w:r w:rsidRPr="00196436">
        <w:rPr>
          <w:color w:val="000000"/>
          <w:szCs w:val="28"/>
        </w:rPr>
        <w:t xml:space="preserve">участки, находящиеся в стадии освоения под общественно-деловые и коммунально-складские функции. </w:t>
      </w:r>
    </w:p>
    <w:p w:rsidR="00760AD2" w:rsidRPr="00196436" w:rsidRDefault="00760AD2" w:rsidP="00760AD2">
      <w:pPr>
        <w:widowControl w:val="0"/>
        <w:rPr>
          <w:color w:val="000000"/>
          <w:szCs w:val="28"/>
        </w:rPr>
      </w:pPr>
      <w:r w:rsidRPr="00196436">
        <w:rPr>
          <w:color w:val="000000"/>
          <w:szCs w:val="28"/>
        </w:rPr>
        <w:t>На проектируемой территории расположено несколько кварталов индив</w:t>
      </w:r>
      <w:r w:rsidRPr="00196436">
        <w:rPr>
          <w:color w:val="000000"/>
          <w:szCs w:val="28"/>
        </w:rPr>
        <w:t>и</w:t>
      </w:r>
      <w:r w:rsidRPr="00196436">
        <w:rPr>
          <w:color w:val="000000"/>
          <w:szCs w:val="28"/>
        </w:rPr>
        <w:t xml:space="preserve">дуальной и малоэтажной жилой застройки (около </w:t>
      </w:r>
      <w:smartTag w:uri="urn:schemas-microsoft-com:office:smarttags" w:element="metricconverter">
        <w:smartTagPr>
          <w:attr w:name="ProductID" w:val="40 га"/>
        </w:smartTagPr>
        <w:r w:rsidRPr="00196436">
          <w:rPr>
            <w:color w:val="000000"/>
            <w:szCs w:val="28"/>
          </w:rPr>
          <w:t>40 га</w:t>
        </w:r>
      </w:smartTag>
      <w:r w:rsidRPr="00196436">
        <w:rPr>
          <w:color w:val="000000"/>
          <w:szCs w:val="28"/>
        </w:rPr>
        <w:t>), общая площад</w:t>
      </w:r>
      <w:r w:rsidR="00FB55D8" w:rsidRPr="00196436">
        <w:rPr>
          <w:color w:val="000000"/>
          <w:szCs w:val="28"/>
        </w:rPr>
        <w:t>ь жилой застройки – 18 тыс. кв. </w:t>
      </w:r>
      <w:r w:rsidRPr="00196436">
        <w:rPr>
          <w:color w:val="000000"/>
          <w:szCs w:val="28"/>
        </w:rPr>
        <w:t>м.</w:t>
      </w:r>
    </w:p>
    <w:p w:rsidR="00760AD2" w:rsidRPr="00196436" w:rsidRDefault="00760AD2" w:rsidP="00760AD2">
      <w:pPr>
        <w:widowControl w:val="0"/>
        <w:rPr>
          <w:color w:val="000000"/>
          <w:szCs w:val="28"/>
        </w:rPr>
      </w:pPr>
      <w:r w:rsidRPr="00196436">
        <w:rPr>
          <w:color w:val="000000"/>
          <w:szCs w:val="28"/>
        </w:rPr>
        <w:t xml:space="preserve">На </w:t>
      </w:r>
      <w:r w:rsidR="00052E57" w:rsidRPr="00196436">
        <w:rPr>
          <w:color w:val="000000"/>
          <w:szCs w:val="28"/>
        </w:rPr>
        <w:t xml:space="preserve">проектируемой </w:t>
      </w:r>
      <w:r w:rsidRPr="00196436">
        <w:rPr>
          <w:color w:val="000000"/>
          <w:szCs w:val="28"/>
        </w:rPr>
        <w:t>территории на севере и западе площадки расположены СНТ «Родничок», СНТ «Березка», СНТ «Золотая осень» общей площадью поря</w:t>
      </w:r>
      <w:r w:rsidRPr="00196436">
        <w:rPr>
          <w:color w:val="000000"/>
          <w:szCs w:val="28"/>
        </w:rPr>
        <w:t>д</w:t>
      </w:r>
      <w:r w:rsidRPr="00196436">
        <w:rPr>
          <w:color w:val="000000"/>
          <w:szCs w:val="28"/>
        </w:rPr>
        <w:t>ка 90 га.</w:t>
      </w:r>
    </w:p>
    <w:p w:rsidR="00760AD2" w:rsidRPr="00196436" w:rsidRDefault="00760AD2" w:rsidP="00760AD2">
      <w:pPr>
        <w:widowControl w:val="0"/>
        <w:rPr>
          <w:color w:val="000000"/>
          <w:szCs w:val="28"/>
        </w:rPr>
      </w:pPr>
      <w:r w:rsidRPr="00196436">
        <w:rPr>
          <w:color w:val="000000"/>
          <w:szCs w:val="28"/>
        </w:rPr>
        <w:t xml:space="preserve">Часть </w:t>
      </w:r>
      <w:r w:rsidR="00052E57" w:rsidRPr="00196436">
        <w:rPr>
          <w:color w:val="000000"/>
          <w:szCs w:val="28"/>
        </w:rPr>
        <w:t xml:space="preserve">проектируемой </w:t>
      </w:r>
      <w:r w:rsidRPr="00196436">
        <w:rPr>
          <w:color w:val="000000"/>
          <w:szCs w:val="28"/>
        </w:rPr>
        <w:t>территории не освоена и представляет собой дост</w:t>
      </w:r>
      <w:r w:rsidRPr="00196436">
        <w:rPr>
          <w:color w:val="000000"/>
          <w:szCs w:val="28"/>
        </w:rPr>
        <w:t>а</w:t>
      </w:r>
      <w:r w:rsidRPr="00196436">
        <w:rPr>
          <w:color w:val="000000"/>
          <w:szCs w:val="28"/>
        </w:rPr>
        <w:t xml:space="preserve">точно низкие и заболоченные территории, покрытые </w:t>
      </w:r>
      <w:proofErr w:type="spellStart"/>
      <w:r w:rsidRPr="00196436">
        <w:rPr>
          <w:color w:val="000000"/>
          <w:szCs w:val="28"/>
        </w:rPr>
        <w:t>залысенными</w:t>
      </w:r>
      <w:proofErr w:type="spellEnd"/>
      <w:r w:rsidRPr="00196436">
        <w:rPr>
          <w:color w:val="000000"/>
          <w:szCs w:val="28"/>
        </w:rPr>
        <w:t xml:space="preserve"> участками и болотно-луговой растительностью.</w:t>
      </w:r>
    </w:p>
    <w:p w:rsidR="00760AD2" w:rsidRPr="00196436" w:rsidRDefault="00760AD2" w:rsidP="00760AD2">
      <w:pPr>
        <w:widowControl w:val="0"/>
        <w:rPr>
          <w:color w:val="000000"/>
          <w:szCs w:val="28"/>
        </w:rPr>
      </w:pPr>
      <w:r w:rsidRPr="00196436">
        <w:rPr>
          <w:color w:val="000000"/>
          <w:szCs w:val="28"/>
        </w:rPr>
        <w:t>На пересечении ул.</w:t>
      </w:r>
      <w:r w:rsidR="007D203C">
        <w:rPr>
          <w:color w:val="000000"/>
          <w:szCs w:val="28"/>
        </w:rPr>
        <w:t xml:space="preserve"> </w:t>
      </w:r>
      <w:proofErr w:type="gramStart"/>
      <w:r w:rsidRPr="00196436">
        <w:rPr>
          <w:color w:val="000000"/>
          <w:szCs w:val="28"/>
        </w:rPr>
        <w:t>Станционной</w:t>
      </w:r>
      <w:proofErr w:type="gramEnd"/>
      <w:r w:rsidRPr="00196436">
        <w:rPr>
          <w:color w:val="000000"/>
          <w:szCs w:val="28"/>
        </w:rPr>
        <w:t xml:space="preserve"> и ул.</w:t>
      </w:r>
      <w:r w:rsidR="007D203C">
        <w:rPr>
          <w:color w:val="000000"/>
          <w:szCs w:val="28"/>
        </w:rPr>
        <w:t xml:space="preserve"> </w:t>
      </w:r>
      <w:proofErr w:type="spellStart"/>
      <w:r w:rsidRPr="00196436">
        <w:rPr>
          <w:color w:val="000000"/>
          <w:szCs w:val="28"/>
        </w:rPr>
        <w:t>Дукача</w:t>
      </w:r>
      <w:proofErr w:type="spellEnd"/>
      <w:r w:rsidRPr="00196436">
        <w:rPr>
          <w:color w:val="000000"/>
          <w:szCs w:val="28"/>
        </w:rPr>
        <w:t xml:space="preserve"> расположен комплекс гара</w:t>
      </w:r>
      <w:r w:rsidRPr="00196436">
        <w:rPr>
          <w:color w:val="000000"/>
          <w:szCs w:val="28"/>
        </w:rPr>
        <w:t>ж</w:t>
      </w:r>
      <w:r w:rsidRPr="00196436">
        <w:rPr>
          <w:color w:val="000000"/>
          <w:szCs w:val="28"/>
        </w:rPr>
        <w:t>ного кооператива. В северо-западной части</w:t>
      </w:r>
      <w:r w:rsidR="00052E57" w:rsidRPr="00196436">
        <w:rPr>
          <w:color w:val="000000"/>
          <w:szCs w:val="28"/>
        </w:rPr>
        <w:t xml:space="preserve"> проектируемой</w:t>
      </w:r>
      <w:r w:rsidRPr="00196436">
        <w:rPr>
          <w:color w:val="000000"/>
          <w:szCs w:val="28"/>
        </w:rPr>
        <w:t xml:space="preserve"> территории по ул.</w:t>
      </w:r>
      <w:r w:rsidR="007D203C">
        <w:rPr>
          <w:color w:val="000000"/>
          <w:szCs w:val="28"/>
        </w:rPr>
        <w:t xml:space="preserve"> </w:t>
      </w:r>
      <w:proofErr w:type="spellStart"/>
      <w:r w:rsidRPr="00196436">
        <w:rPr>
          <w:color w:val="000000"/>
          <w:szCs w:val="28"/>
        </w:rPr>
        <w:t>Д</w:t>
      </w:r>
      <w:r w:rsidRPr="00196436">
        <w:rPr>
          <w:color w:val="000000"/>
          <w:szCs w:val="28"/>
        </w:rPr>
        <w:t>у</w:t>
      </w:r>
      <w:r w:rsidRPr="00196436">
        <w:rPr>
          <w:color w:val="000000"/>
          <w:szCs w:val="28"/>
        </w:rPr>
        <w:t>кача</w:t>
      </w:r>
      <w:proofErr w:type="spellEnd"/>
      <w:r w:rsidRPr="00196436">
        <w:rPr>
          <w:color w:val="000000"/>
          <w:szCs w:val="28"/>
        </w:rPr>
        <w:t xml:space="preserve"> </w:t>
      </w:r>
      <w:proofErr w:type="gramStart"/>
      <w:r w:rsidRPr="00196436">
        <w:rPr>
          <w:color w:val="000000"/>
          <w:szCs w:val="28"/>
        </w:rPr>
        <w:t>расположен</w:t>
      </w:r>
      <w:proofErr w:type="gramEnd"/>
      <w:r w:rsidRPr="00196436">
        <w:rPr>
          <w:color w:val="000000"/>
          <w:szCs w:val="28"/>
        </w:rPr>
        <w:t xml:space="preserve"> </w:t>
      </w:r>
      <w:proofErr w:type="spellStart"/>
      <w:r w:rsidRPr="00196436">
        <w:rPr>
          <w:color w:val="000000"/>
          <w:szCs w:val="28"/>
        </w:rPr>
        <w:t>свинокомплекс</w:t>
      </w:r>
      <w:proofErr w:type="spellEnd"/>
      <w:r w:rsidRPr="00196436">
        <w:rPr>
          <w:color w:val="000000"/>
          <w:szCs w:val="28"/>
        </w:rPr>
        <w:t>.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В </w:t>
      </w:r>
      <w:proofErr w:type="gramStart"/>
      <w:r w:rsidRPr="00196436">
        <w:rPr>
          <w:szCs w:val="28"/>
        </w:rPr>
        <w:t>соответствии</w:t>
      </w:r>
      <w:proofErr w:type="gramEnd"/>
      <w:r w:rsidRPr="00196436">
        <w:rPr>
          <w:szCs w:val="28"/>
        </w:rPr>
        <w:t xml:space="preserve"> с Генеральным планом города Новосибирска предусмотрено развитие на </w:t>
      </w:r>
      <w:r w:rsidRPr="00196436">
        <w:rPr>
          <w:color w:val="000000"/>
          <w:szCs w:val="28"/>
        </w:rPr>
        <w:t>проектируемой</w:t>
      </w:r>
      <w:r w:rsidRPr="00196436">
        <w:rPr>
          <w:szCs w:val="28"/>
        </w:rPr>
        <w:t xml:space="preserve"> территории зон общественно-делового назначения и зоны ком</w:t>
      </w:r>
      <w:r w:rsidR="000F5028" w:rsidRPr="00196436">
        <w:rPr>
          <w:szCs w:val="28"/>
        </w:rPr>
        <w:t>мунальных и складских объектов</w:t>
      </w:r>
      <w:r w:rsidRPr="00196436">
        <w:rPr>
          <w:szCs w:val="28"/>
        </w:rPr>
        <w:t>, размещение жилых зон не предусма</w:t>
      </w:r>
      <w:r w:rsidRPr="00196436">
        <w:rPr>
          <w:szCs w:val="28"/>
        </w:rPr>
        <w:t>т</w:t>
      </w:r>
      <w:r w:rsidRPr="00196436">
        <w:rPr>
          <w:szCs w:val="28"/>
        </w:rPr>
        <w:t>ривается.</w:t>
      </w:r>
    </w:p>
    <w:p w:rsidR="00051D91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По своему перспективному функциональному профилю проектируемая те</w:t>
      </w:r>
      <w:r w:rsidRPr="00196436">
        <w:rPr>
          <w:szCs w:val="28"/>
        </w:rPr>
        <w:t>р</w:t>
      </w:r>
      <w:r w:rsidRPr="00196436">
        <w:rPr>
          <w:szCs w:val="28"/>
        </w:rPr>
        <w:t>ритория будет представлять собой крупный производственно-деловой и обслуж</w:t>
      </w:r>
      <w:r w:rsidRPr="00196436">
        <w:rPr>
          <w:szCs w:val="28"/>
        </w:rPr>
        <w:t>и</w:t>
      </w:r>
      <w:r w:rsidRPr="00196436">
        <w:rPr>
          <w:szCs w:val="28"/>
        </w:rPr>
        <w:t xml:space="preserve">вающий район. </w:t>
      </w:r>
    </w:p>
    <w:p w:rsidR="007D203C" w:rsidRPr="00196436" w:rsidRDefault="007D203C" w:rsidP="00051D91">
      <w:pPr>
        <w:widowControl w:val="0"/>
        <w:rPr>
          <w:szCs w:val="28"/>
        </w:rPr>
      </w:pP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lastRenderedPageBreak/>
        <w:t xml:space="preserve">В </w:t>
      </w:r>
      <w:proofErr w:type="gramStart"/>
      <w:r w:rsidRPr="00196436">
        <w:rPr>
          <w:szCs w:val="28"/>
        </w:rPr>
        <w:t>соответствии</w:t>
      </w:r>
      <w:proofErr w:type="gramEnd"/>
      <w:r w:rsidRPr="00196436">
        <w:rPr>
          <w:szCs w:val="28"/>
        </w:rPr>
        <w:t xml:space="preserve"> с Генеральным планом города Новосибирска через проект</w:t>
      </w:r>
      <w:r w:rsidRPr="00196436">
        <w:rPr>
          <w:szCs w:val="28"/>
        </w:rPr>
        <w:t>и</w:t>
      </w:r>
      <w:r w:rsidRPr="00196436">
        <w:rPr>
          <w:szCs w:val="28"/>
        </w:rPr>
        <w:t>руемую территорию должна пройти магистральная дорога скоростного движения «</w:t>
      </w:r>
      <w:proofErr w:type="spellStart"/>
      <w:r w:rsidRPr="00196436">
        <w:rPr>
          <w:szCs w:val="28"/>
        </w:rPr>
        <w:t>Ельцовская</w:t>
      </w:r>
      <w:proofErr w:type="spellEnd"/>
      <w:r w:rsidRPr="00196436">
        <w:rPr>
          <w:szCs w:val="28"/>
        </w:rPr>
        <w:t>». Проект планировки учитывает инвестиционный проект размещ</w:t>
      </w:r>
      <w:r w:rsidRPr="00196436">
        <w:rPr>
          <w:szCs w:val="28"/>
        </w:rPr>
        <w:t>е</w:t>
      </w:r>
      <w:r w:rsidRPr="00196436">
        <w:rPr>
          <w:szCs w:val="28"/>
        </w:rPr>
        <w:t xml:space="preserve">ния </w:t>
      </w:r>
      <w:proofErr w:type="spellStart"/>
      <w:r w:rsidRPr="00196436">
        <w:rPr>
          <w:szCs w:val="28"/>
        </w:rPr>
        <w:t>мультимодального</w:t>
      </w:r>
      <w:proofErr w:type="spellEnd"/>
      <w:r w:rsidRPr="00196436">
        <w:rPr>
          <w:szCs w:val="28"/>
        </w:rPr>
        <w:t xml:space="preserve"> пересадочного комплекса в месте пересечения ул.</w:t>
      </w:r>
      <w:r w:rsidR="009E3909">
        <w:rPr>
          <w:szCs w:val="28"/>
        </w:rPr>
        <w:t xml:space="preserve"> </w:t>
      </w:r>
      <w:r w:rsidRPr="00196436">
        <w:rPr>
          <w:szCs w:val="28"/>
        </w:rPr>
        <w:t>Станц</w:t>
      </w:r>
      <w:r w:rsidRPr="00196436">
        <w:rPr>
          <w:szCs w:val="28"/>
        </w:rPr>
        <w:t>и</w:t>
      </w:r>
      <w:r w:rsidRPr="00196436">
        <w:rPr>
          <w:szCs w:val="28"/>
        </w:rPr>
        <w:t>онной и магистральной дороги скоростного движения «</w:t>
      </w:r>
      <w:proofErr w:type="spellStart"/>
      <w:r w:rsidRPr="00196436">
        <w:rPr>
          <w:szCs w:val="28"/>
        </w:rPr>
        <w:t>Ельцовская</w:t>
      </w:r>
      <w:proofErr w:type="spellEnd"/>
      <w:r w:rsidRPr="00196436">
        <w:rPr>
          <w:szCs w:val="28"/>
        </w:rPr>
        <w:t>».</w:t>
      </w:r>
    </w:p>
    <w:p w:rsidR="00760AD2" w:rsidRPr="00196436" w:rsidRDefault="00760AD2" w:rsidP="00760AD2">
      <w:pPr>
        <w:widowControl w:val="0"/>
        <w:rPr>
          <w:szCs w:val="28"/>
        </w:rPr>
      </w:pPr>
      <w:proofErr w:type="gramStart"/>
      <w:r w:rsidRPr="00196436">
        <w:rPr>
          <w:szCs w:val="28"/>
        </w:rPr>
        <w:t xml:space="preserve">В соответствии с Генеральным планом города Новосибирска современное функциональное использование </w:t>
      </w:r>
      <w:r w:rsidR="00D65D2F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территории потребует значител</w:t>
      </w:r>
      <w:r w:rsidRPr="00196436">
        <w:rPr>
          <w:szCs w:val="28"/>
        </w:rPr>
        <w:t>ь</w:t>
      </w:r>
      <w:r w:rsidRPr="00196436">
        <w:rPr>
          <w:szCs w:val="28"/>
        </w:rPr>
        <w:t>ных трансформаций: будут развиваться обслуживающие, деловые, производс</w:t>
      </w:r>
      <w:r w:rsidRPr="00196436">
        <w:rPr>
          <w:szCs w:val="28"/>
        </w:rPr>
        <w:t>т</w:t>
      </w:r>
      <w:r w:rsidRPr="00196436">
        <w:rPr>
          <w:szCs w:val="28"/>
        </w:rPr>
        <w:t>венные функции, что характерно для въездных градостроительных узлов крупных городов.</w:t>
      </w:r>
      <w:proofErr w:type="gramEnd"/>
      <w:r w:rsidRPr="00196436">
        <w:rPr>
          <w:szCs w:val="28"/>
        </w:rPr>
        <w:t xml:space="preserve"> Необходим вынос трех СНТ, объекта сельскохозяйственного назначения и жилых малоэтажных зданий.</w:t>
      </w:r>
    </w:p>
    <w:p w:rsidR="00760AD2" w:rsidRPr="00196436" w:rsidRDefault="00760AD2" w:rsidP="00760AD2">
      <w:pPr>
        <w:widowControl w:val="0"/>
        <w:autoSpaceDE w:val="0"/>
        <w:autoSpaceDN w:val="0"/>
        <w:adjustRightInd w:val="0"/>
        <w:rPr>
          <w:szCs w:val="28"/>
        </w:rPr>
      </w:pPr>
      <w:r w:rsidRPr="00196436">
        <w:rPr>
          <w:szCs w:val="28"/>
        </w:rPr>
        <w:t xml:space="preserve">Существующий баланс использования </w:t>
      </w:r>
      <w:r w:rsidR="00D65D2F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территории пре</w:t>
      </w:r>
      <w:r w:rsidRPr="00196436">
        <w:rPr>
          <w:szCs w:val="28"/>
        </w:rPr>
        <w:t>д</w:t>
      </w:r>
      <w:r w:rsidRPr="00196436">
        <w:rPr>
          <w:szCs w:val="28"/>
        </w:rPr>
        <w:t>ставлен в таблице 1.</w:t>
      </w:r>
    </w:p>
    <w:p w:rsidR="00760AD2" w:rsidRPr="00196436" w:rsidRDefault="00760AD2" w:rsidP="00760AD2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  <w:r w:rsidRPr="00196436">
        <w:rPr>
          <w:rFonts w:eastAsia="Calibri"/>
          <w:szCs w:val="28"/>
          <w:lang w:eastAsia="en-US"/>
        </w:rPr>
        <w:t>Таблица 1</w:t>
      </w:r>
    </w:p>
    <w:p w:rsidR="008E6429" w:rsidRPr="00196436" w:rsidRDefault="008E6429" w:rsidP="00760AD2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760AD2" w:rsidRPr="00196436" w:rsidRDefault="00760AD2" w:rsidP="00760AD2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96436">
        <w:rPr>
          <w:szCs w:val="28"/>
        </w:rPr>
        <w:t xml:space="preserve">Существующий баланс использования </w:t>
      </w:r>
      <w:r w:rsidR="00D65D2F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территории</w:t>
      </w:r>
    </w:p>
    <w:p w:rsidR="00760AD2" w:rsidRPr="00196436" w:rsidRDefault="00760AD2" w:rsidP="00760AD2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760AD2" w:rsidRPr="00196436" w:rsidTr="00EC5209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shd w:val="clear" w:color="auto" w:fill="auto"/>
          </w:tcPr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  <w:r w:rsidR="00615D91" w:rsidRPr="00196436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760AD2" w:rsidRPr="00196436" w:rsidTr="00EC5209">
        <w:trPr>
          <w:tblHeader/>
        </w:trPr>
        <w:tc>
          <w:tcPr>
            <w:tcW w:w="851" w:type="dxa"/>
            <w:vMerge/>
            <w:shd w:val="clear" w:color="auto" w:fill="auto"/>
          </w:tcPr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60AD2" w:rsidRPr="00196436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FB55D8" w:rsidRPr="00196436" w:rsidRDefault="00760AD2" w:rsidP="00EC5209">
            <w:pPr>
              <w:pStyle w:val="afd"/>
              <w:widowControl w:val="0"/>
              <w:suppressLineNumber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466415" w:rsidRPr="00196436" w:rsidRDefault="00760AD2" w:rsidP="00EC5209">
            <w:pPr>
              <w:pStyle w:val="afd"/>
              <w:widowControl w:val="0"/>
              <w:suppressLineNumber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760AD2" w:rsidRPr="00196436" w:rsidRDefault="00760AD2" w:rsidP="00EC5209">
            <w:pPr>
              <w:pStyle w:val="afd"/>
              <w:widowControl w:val="0"/>
              <w:suppressLineNumber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b w:val="0"/>
                <w:sz w:val="28"/>
                <w:szCs w:val="28"/>
              </w:rPr>
              <w:t>площади территории</w:t>
            </w:r>
          </w:p>
        </w:tc>
      </w:tr>
    </w:tbl>
    <w:p w:rsidR="00760AD2" w:rsidRPr="009E3909" w:rsidRDefault="00760AD2" w:rsidP="00760AD2">
      <w:pPr>
        <w:widowControl w:val="0"/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663111" w:rsidRPr="00196436" w:rsidTr="00422EC2">
        <w:trPr>
          <w:trHeight w:val="220"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28,44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4,13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28,44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4,13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24,79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специализированной общественной з</w:t>
            </w:r>
            <w:r w:rsidRPr="00196436">
              <w:rPr>
                <w:szCs w:val="28"/>
              </w:rPr>
              <w:t>а</w:t>
            </w:r>
            <w:r w:rsidRPr="00196436">
              <w:rPr>
                <w:szCs w:val="28"/>
              </w:rPr>
              <w:t>стройки (ОД-4), в пределах которой установл</w:t>
            </w:r>
            <w:r w:rsidRPr="00196436">
              <w:rPr>
                <w:szCs w:val="28"/>
              </w:rPr>
              <w:t>е</w:t>
            </w:r>
            <w:r w:rsidRPr="00196436">
              <w:rPr>
                <w:szCs w:val="28"/>
              </w:rPr>
              <w:t xml:space="preserve">ны: 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24,79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2.1.1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proofErr w:type="spellStart"/>
            <w:r w:rsidRPr="00196436">
              <w:rPr>
                <w:szCs w:val="28"/>
              </w:rPr>
              <w:t>Подзона</w:t>
            </w:r>
            <w:proofErr w:type="spellEnd"/>
            <w:r w:rsidRPr="00196436">
              <w:rPr>
                <w:szCs w:val="28"/>
              </w:rPr>
              <w:t xml:space="preserve"> специализированной малоэтажной о</w:t>
            </w:r>
            <w:r w:rsidRPr="00196436">
              <w:rPr>
                <w:szCs w:val="28"/>
              </w:rPr>
              <w:t>б</w:t>
            </w:r>
            <w:r w:rsidRPr="00196436">
              <w:rPr>
                <w:szCs w:val="28"/>
              </w:rPr>
              <w:t>щественной застройки (ОД-4.1)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2,17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0,31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2.1.2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proofErr w:type="spellStart"/>
            <w:r w:rsidRPr="00196436">
              <w:rPr>
                <w:szCs w:val="28"/>
              </w:rPr>
              <w:t>Подзона</w:t>
            </w:r>
            <w:proofErr w:type="spellEnd"/>
            <w:r w:rsidRPr="00196436">
              <w:rPr>
                <w:szCs w:val="28"/>
              </w:rPr>
              <w:t xml:space="preserve"> специализированной средне- и мног</w:t>
            </w:r>
            <w:r w:rsidRPr="00196436">
              <w:rPr>
                <w:szCs w:val="28"/>
              </w:rPr>
              <w:t>о</w:t>
            </w:r>
            <w:r w:rsidRPr="00196436">
              <w:rPr>
                <w:szCs w:val="28"/>
              </w:rPr>
              <w:t>этажной общественной застройки (ОД-4.2)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22,62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3,28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Жилые зоны (Ж),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28,59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4,15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застройки индивидуальными жилыми д</w:t>
            </w:r>
            <w:r w:rsidRPr="00196436">
              <w:rPr>
                <w:szCs w:val="28"/>
              </w:rPr>
              <w:t>о</w:t>
            </w:r>
            <w:r w:rsidRPr="00196436">
              <w:rPr>
                <w:szCs w:val="28"/>
              </w:rPr>
              <w:t>мами (Ж-6)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27,81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4,04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Производственные зоны (П),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275,72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40,01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7A2DC2" w:rsidP="007A2DC2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производственной</w:t>
            </w:r>
            <w:r w:rsidR="00663111" w:rsidRPr="00196436">
              <w:rPr>
                <w:szCs w:val="28"/>
              </w:rPr>
              <w:t xml:space="preserve"> </w:t>
            </w:r>
            <w:r w:rsidRPr="00196436">
              <w:rPr>
                <w:szCs w:val="28"/>
              </w:rPr>
              <w:t xml:space="preserve">деятельности </w:t>
            </w:r>
            <w:r w:rsidR="00663111" w:rsidRPr="00196436">
              <w:rPr>
                <w:szCs w:val="28"/>
              </w:rPr>
              <w:t>(П-1)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167,72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24,34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108,00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15,67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Зоны инженерной и транспортной инфрастру</w:t>
            </w:r>
            <w:r w:rsidRPr="00196436">
              <w:rPr>
                <w:szCs w:val="28"/>
              </w:rPr>
              <w:t>к</w:t>
            </w:r>
            <w:r w:rsidR="007A2DC2" w:rsidRPr="00196436">
              <w:rPr>
                <w:szCs w:val="28"/>
              </w:rPr>
              <w:t>тур</w:t>
            </w:r>
            <w:r w:rsidRPr="00196436">
              <w:rPr>
                <w:szCs w:val="28"/>
              </w:rPr>
              <w:t xml:space="preserve"> (</w:t>
            </w:r>
            <w:proofErr w:type="gramStart"/>
            <w:r w:rsidRPr="00196436">
              <w:rPr>
                <w:szCs w:val="28"/>
              </w:rPr>
              <w:t>ИТ</w:t>
            </w:r>
            <w:proofErr w:type="gramEnd"/>
            <w:r w:rsidRPr="00196436">
              <w:rPr>
                <w:szCs w:val="28"/>
              </w:rPr>
              <w:t>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52,59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7,63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сооружений и коммуникаций железнод</w:t>
            </w:r>
            <w:r w:rsidRPr="00196436">
              <w:rPr>
                <w:szCs w:val="28"/>
              </w:rPr>
              <w:t>о</w:t>
            </w:r>
            <w:r w:rsidRPr="00196436">
              <w:rPr>
                <w:szCs w:val="28"/>
              </w:rPr>
              <w:lastRenderedPageBreak/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lastRenderedPageBreak/>
              <w:t>24,97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3,62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lastRenderedPageBreak/>
              <w:t>5.2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9E3909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сооружений и коммуникаций автомобил</w:t>
            </w:r>
            <w:r w:rsidRPr="00196436">
              <w:rPr>
                <w:szCs w:val="28"/>
              </w:rPr>
              <w:t>ь</w:t>
            </w:r>
            <w:r w:rsidRPr="00196436">
              <w:rPr>
                <w:szCs w:val="28"/>
              </w:rPr>
              <w:t>ного, речного, воздушного транспорта, метр</w:t>
            </w:r>
            <w:r w:rsidRPr="00196436">
              <w:rPr>
                <w:szCs w:val="28"/>
              </w:rPr>
              <w:t>о</w:t>
            </w:r>
            <w:r w:rsidRPr="00196436">
              <w:rPr>
                <w:szCs w:val="28"/>
              </w:rPr>
              <w:t>политена (ИТ-2)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4,99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0,72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22,26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3,23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5.4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0,37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7A2DC2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 xml:space="preserve">Зоны сельскохозяйственного </w:t>
            </w:r>
            <w:r w:rsidR="007A2DC2" w:rsidRPr="00196436">
              <w:rPr>
                <w:szCs w:val="28"/>
              </w:rPr>
              <w:t xml:space="preserve">использования </w:t>
            </w:r>
            <w:r w:rsidRPr="00196436">
              <w:rPr>
                <w:szCs w:val="28"/>
              </w:rPr>
              <w:t>(СХ),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70,31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10,20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70,31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10,20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Территория водных объектов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10,08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1,46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198,69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28,83</w:t>
            </w:r>
          </w:p>
        </w:tc>
      </w:tr>
      <w:tr w:rsidR="00663111" w:rsidRPr="00196436" w:rsidTr="00422EC2">
        <w:trPr>
          <w:trHeight w:val="220"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663111" w:rsidRPr="00196436" w:rsidRDefault="00663111" w:rsidP="0066311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689,21</w:t>
            </w:r>
          </w:p>
        </w:tc>
        <w:tc>
          <w:tcPr>
            <w:tcW w:w="1701" w:type="dxa"/>
            <w:shd w:val="clear" w:color="auto" w:fill="auto"/>
          </w:tcPr>
          <w:p w:rsidR="00663111" w:rsidRPr="00196436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643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7E7D4C" w:rsidRPr="00196436" w:rsidRDefault="007E7D4C" w:rsidP="00422EC2">
      <w:pPr>
        <w:widowControl w:val="0"/>
        <w:jc w:val="center"/>
        <w:rPr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Расчет выполнен с учетом фактического использования </w:t>
      </w:r>
      <w:r w:rsidR="00D65D2F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</w:t>
      </w:r>
      <w:r w:rsidRPr="00196436">
        <w:rPr>
          <w:szCs w:val="28"/>
        </w:rPr>
        <w:t>р</w:t>
      </w:r>
      <w:r w:rsidRPr="00196436">
        <w:rPr>
          <w:szCs w:val="28"/>
        </w:rPr>
        <w:t>ритории. Планируемые к освоению территории включают около 50 га озелене</w:t>
      </w:r>
      <w:r w:rsidRPr="00196436">
        <w:rPr>
          <w:szCs w:val="28"/>
        </w:rPr>
        <w:t>н</w:t>
      </w:r>
      <w:r w:rsidRPr="00196436">
        <w:rPr>
          <w:szCs w:val="28"/>
        </w:rPr>
        <w:t>ных территорий, не стоящих на кадастровом учете.</w:t>
      </w:r>
    </w:p>
    <w:p w:rsidR="00760AD2" w:rsidRPr="00196436" w:rsidRDefault="00760AD2" w:rsidP="00760AD2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bookmarkStart w:id="2" w:name="_Toc281394413"/>
      <w:bookmarkStart w:id="3" w:name="_Toc294799604"/>
    </w:p>
    <w:bookmarkEnd w:id="2"/>
    <w:bookmarkEnd w:id="3"/>
    <w:p w:rsidR="00196436" w:rsidRDefault="00051D91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196436">
        <w:rPr>
          <w:b/>
          <w:bCs/>
          <w:szCs w:val="28"/>
        </w:rPr>
        <w:t>2. Основные направления градостроительного развития</w:t>
      </w:r>
      <w:r w:rsidR="00466415" w:rsidRPr="00196436">
        <w:rPr>
          <w:b/>
          <w:bCs/>
          <w:szCs w:val="28"/>
        </w:rPr>
        <w:t xml:space="preserve"> </w:t>
      </w:r>
      <w:r w:rsidR="00422EC2" w:rsidRPr="00196436">
        <w:rPr>
          <w:b/>
          <w:bCs/>
          <w:szCs w:val="28"/>
        </w:rPr>
        <w:t xml:space="preserve"> </w:t>
      </w:r>
    </w:p>
    <w:p w:rsidR="00051D91" w:rsidRPr="00196436" w:rsidRDefault="00422EC2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196436">
        <w:rPr>
          <w:b/>
          <w:bCs/>
          <w:szCs w:val="28"/>
        </w:rPr>
        <w:t>проектируемой</w:t>
      </w:r>
      <w:r w:rsidR="00051D91" w:rsidRPr="00196436">
        <w:rPr>
          <w:b/>
          <w:bCs/>
          <w:szCs w:val="28"/>
        </w:rPr>
        <w:t xml:space="preserve"> территории</w:t>
      </w:r>
    </w:p>
    <w:p w:rsidR="00051D91" w:rsidRPr="00196436" w:rsidRDefault="00051D91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051D91" w:rsidRPr="00196436" w:rsidRDefault="00051D91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bookmarkStart w:id="4" w:name="_Toc281394414"/>
      <w:bookmarkStart w:id="5" w:name="_Toc294799605"/>
      <w:r w:rsidRPr="00196436">
        <w:rPr>
          <w:b/>
          <w:bCs/>
          <w:szCs w:val="28"/>
        </w:rPr>
        <w:t>2.1. Основные положения. Зонирование</w:t>
      </w:r>
      <w:bookmarkEnd w:id="4"/>
      <w:bookmarkEnd w:id="5"/>
    </w:p>
    <w:p w:rsidR="00422EC2" w:rsidRPr="00196436" w:rsidRDefault="00422EC2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Проект планировки подготовлен с учетом Генерального плана города Нов</w:t>
      </w:r>
      <w:r w:rsidRPr="00196436">
        <w:rPr>
          <w:szCs w:val="28"/>
        </w:rPr>
        <w:t>о</w:t>
      </w:r>
      <w:r w:rsidR="007A2DC2" w:rsidRPr="00196436">
        <w:rPr>
          <w:szCs w:val="28"/>
        </w:rPr>
        <w:t>сибирска, П</w:t>
      </w:r>
      <w:r w:rsidRPr="00196436">
        <w:rPr>
          <w:szCs w:val="28"/>
        </w:rPr>
        <w:t xml:space="preserve">равил землепользования и </w:t>
      </w:r>
      <w:proofErr w:type="gramStart"/>
      <w:r w:rsidRPr="00196436">
        <w:rPr>
          <w:szCs w:val="28"/>
        </w:rPr>
        <w:t>застройки города</w:t>
      </w:r>
      <w:proofErr w:type="gramEnd"/>
      <w:r w:rsidRPr="00196436">
        <w:rPr>
          <w:szCs w:val="28"/>
        </w:rPr>
        <w:t xml:space="preserve"> Новосибирска. Развитие проектируемой территории предусматривается на расчетный срок до 2030 года.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Основная планировочная идея проекта планировки – создание комфортного для работы и отдыха, благоустроенного и архитектурно-выразительного общес</w:t>
      </w:r>
      <w:r w:rsidRPr="00196436">
        <w:rPr>
          <w:szCs w:val="28"/>
        </w:rPr>
        <w:t>т</w:t>
      </w:r>
      <w:r w:rsidRPr="00196436">
        <w:rPr>
          <w:szCs w:val="28"/>
        </w:rPr>
        <w:t>венно-делового района города, который в будущем имеет все основания стать о</w:t>
      </w:r>
      <w:r w:rsidRPr="00196436">
        <w:rPr>
          <w:szCs w:val="28"/>
        </w:rPr>
        <w:t>д</w:t>
      </w:r>
      <w:r w:rsidRPr="00196436">
        <w:rPr>
          <w:szCs w:val="28"/>
        </w:rPr>
        <w:t>ним из наиболее престижных градостроительных образований города Новосиби</w:t>
      </w:r>
      <w:r w:rsidRPr="00196436">
        <w:rPr>
          <w:szCs w:val="28"/>
        </w:rPr>
        <w:t>р</w:t>
      </w:r>
      <w:r w:rsidRPr="00196436">
        <w:rPr>
          <w:szCs w:val="28"/>
        </w:rPr>
        <w:t>ска.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На проектируемой территории выделяются границы зон планируемого ра</w:t>
      </w:r>
      <w:r w:rsidRPr="00196436">
        <w:rPr>
          <w:szCs w:val="28"/>
        </w:rPr>
        <w:t>з</w:t>
      </w:r>
      <w:r w:rsidRPr="00196436">
        <w:rPr>
          <w:szCs w:val="28"/>
        </w:rPr>
        <w:t>мещения объектов социально-культурного и коммунально-бытового назначения, иных объектов капитального строительства (далее – зона). Структура проект</w:t>
      </w:r>
      <w:r w:rsidRPr="00196436">
        <w:rPr>
          <w:szCs w:val="28"/>
        </w:rPr>
        <w:t>и</w:t>
      </w:r>
      <w:r w:rsidRPr="00196436">
        <w:rPr>
          <w:szCs w:val="28"/>
        </w:rPr>
        <w:t>ру</w:t>
      </w:r>
      <w:r w:rsidR="007A2DC2" w:rsidRPr="00196436">
        <w:rPr>
          <w:szCs w:val="28"/>
        </w:rPr>
        <w:t>емой территории</w:t>
      </w:r>
      <w:r w:rsidRPr="00196436">
        <w:rPr>
          <w:szCs w:val="28"/>
        </w:rPr>
        <w:t xml:space="preserve"> </w:t>
      </w:r>
      <w:proofErr w:type="gramStart"/>
      <w:r w:rsidRPr="00196436">
        <w:rPr>
          <w:szCs w:val="28"/>
        </w:rPr>
        <w:t>представляет из себя</w:t>
      </w:r>
      <w:proofErr w:type="gramEnd"/>
      <w:r w:rsidRPr="00196436">
        <w:rPr>
          <w:szCs w:val="28"/>
        </w:rPr>
        <w:t xml:space="preserve"> две крупные планировочные части: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>восточную – производственного назначения (включающую зону произво</w:t>
      </w:r>
      <w:r w:rsidRPr="00196436">
        <w:rPr>
          <w:szCs w:val="28"/>
        </w:rPr>
        <w:t>д</w:t>
      </w:r>
      <w:r w:rsidRPr="00196436">
        <w:rPr>
          <w:szCs w:val="28"/>
        </w:rPr>
        <w:t>ственных объектов с различными нормативами воздействия на окружающую ср</w:t>
      </w:r>
      <w:r w:rsidRPr="00196436">
        <w:rPr>
          <w:szCs w:val="28"/>
        </w:rPr>
        <w:t>е</w:t>
      </w:r>
      <w:r w:rsidRPr="00196436">
        <w:rPr>
          <w:szCs w:val="28"/>
        </w:rPr>
        <w:t>ду);</w:t>
      </w:r>
    </w:p>
    <w:p w:rsidR="00051D91" w:rsidRPr="00196436" w:rsidRDefault="00051D91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западную – включающую преимущественно зону </w:t>
      </w:r>
      <w:r w:rsidR="00C71F21" w:rsidRPr="00196436">
        <w:rPr>
          <w:szCs w:val="28"/>
        </w:rPr>
        <w:t xml:space="preserve">объектов </w:t>
      </w:r>
      <w:r w:rsidRPr="00196436">
        <w:rPr>
          <w:szCs w:val="28"/>
        </w:rPr>
        <w:t>делового, общ</w:t>
      </w:r>
      <w:r w:rsidRPr="00196436">
        <w:rPr>
          <w:szCs w:val="28"/>
        </w:rPr>
        <w:t>е</w:t>
      </w:r>
      <w:r w:rsidRPr="00196436">
        <w:rPr>
          <w:szCs w:val="28"/>
        </w:rPr>
        <w:t>ственного и коммерческого назначения,</w:t>
      </w:r>
      <w:r w:rsidR="00C71F21" w:rsidRPr="00196436">
        <w:rPr>
          <w:szCs w:val="28"/>
        </w:rPr>
        <w:t xml:space="preserve"> в том числе многоэтажных жилых домов, </w:t>
      </w:r>
      <w:r w:rsidRPr="00196436">
        <w:rPr>
          <w:szCs w:val="28"/>
        </w:rPr>
        <w:t xml:space="preserve"> зону специализированной общественной застройки и зону коммунальных и складских объектов.</w:t>
      </w:r>
    </w:p>
    <w:p w:rsidR="00760AD2" w:rsidRPr="00196436" w:rsidRDefault="00760AD2" w:rsidP="00760AD2">
      <w:pPr>
        <w:widowControl w:val="0"/>
        <w:spacing w:line="240" w:lineRule="atLeast"/>
        <w:rPr>
          <w:szCs w:val="28"/>
        </w:rPr>
      </w:pPr>
      <w:r w:rsidRPr="00196436">
        <w:rPr>
          <w:szCs w:val="28"/>
        </w:rPr>
        <w:t>Вдоль главной широтной планировочной оси по ул. Станционной с запа</w:t>
      </w:r>
      <w:r w:rsidRPr="00196436">
        <w:rPr>
          <w:szCs w:val="28"/>
        </w:rPr>
        <w:t>д</w:t>
      </w:r>
      <w:r w:rsidRPr="00196436">
        <w:rPr>
          <w:szCs w:val="28"/>
        </w:rPr>
        <w:lastRenderedPageBreak/>
        <w:t>ного въезда в город Новосибирск формируются зоны делового, общественного и коммерческого назначения для размещения широкого спектра деловых и обсл</w:t>
      </w:r>
      <w:r w:rsidRPr="00196436">
        <w:rPr>
          <w:szCs w:val="28"/>
        </w:rPr>
        <w:t>у</w:t>
      </w:r>
      <w:r w:rsidRPr="00196436">
        <w:rPr>
          <w:szCs w:val="28"/>
        </w:rPr>
        <w:t>живающих зданий, в том числе объектов спортивного назначения. Застройка да</w:t>
      </w:r>
      <w:r w:rsidRPr="00196436">
        <w:rPr>
          <w:szCs w:val="28"/>
        </w:rPr>
        <w:t>н</w:t>
      </w:r>
      <w:r w:rsidRPr="00196436">
        <w:rPr>
          <w:szCs w:val="28"/>
        </w:rPr>
        <w:t>ной планировочной оси должна иметь выразительную объемно-пространственную композицию для акцентирования одного из основных въездов в город.</w:t>
      </w:r>
    </w:p>
    <w:p w:rsidR="00760AD2" w:rsidRPr="00196436" w:rsidRDefault="007A2DC2" w:rsidP="00760AD2">
      <w:pPr>
        <w:widowControl w:val="0"/>
        <w:tabs>
          <w:tab w:val="num" w:pos="-284"/>
          <w:tab w:val="num" w:pos="2237"/>
        </w:tabs>
        <w:rPr>
          <w:szCs w:val="28"/>
        </w:rPr>
      </w:pPr>
      <w:r w:rsidRPr="00196436">
        <w:rPr>
          <w:szCs w:val="28"/>
        </w:rPr>
        <w:t>Планируется</w:t>
      </w:r>
      <w:r w:rsidR="00760AD2" w:rsidRPr="00196436">
        <w:rPr>
          <w:szCs w:val="28"/>
        </w:rPr>
        <w:t xml:space="preserve"> организация западного въездного градостроительного узла – многофункционального комплекса.</w:t>
      </w:r>
    </w:p>
    <w:p w:rsidR="00760AD2" w:rsidRPr="00196436" w:rsidRDefault="00760AD2" w:rsidP="00760AD2">
      <w:pPr>
        <w:widowControl w:val="0"/>
        <w:tabs>
          <w:tab w:val="num" w:pos="-284"/>
          <w:tab w:val="num" w:pos="2237"/>
        </w:tabs>
        <w:rPr>
          <w:szCs w:val="28"/>
        </w:rPr>
      </w:pPr>
      <w:r w:rsidRPr="00196436">
        <w:rPr>
          <w:szCs w:val="28"/>
        </w:rPr>
        <w:t>Частично свободную территорию, примыкающую к зоне производственных объектов</w:t>
      </w:r>
      <w:r w:rsidR="00D65D2F" w:rsidRPr="00196436">
        <w:rPr>
          <w:szCs w:val="28"/>
        </w:rPr>
        <w:t xml:space="preserve"> с различными нормативами воздействия на окружающую среду</w:t>
      </w:r>
      <w:r w:rsidRPr="00196436">
        <w:rPr>
          <w:szCs w:val="28"/>
        </w:rPr>
        <w:t xml:space="preserve"> по ул.</w:t>
      </w:r>
      <w:r w:rsidR="00C020BD" w:rsidRPr="00196436">
        <w:rPr>
          <w:szCs w:val="28"/>
        </w:rPr>
        <w:t> </w:t>
      </w:r>
      <w:r w:rsidRPr="00196436">
        <w:rPr>
          <w:szCs w:val="28"/>
        </w:rPr>
        <w:t>Станционной, предлагается развить под зону делового, общественного и ко</w:t>
      </w:r>
      <w:r w:rsidRPr="00196436">
        <w:rPr>
          <w:szCs w:val="28"/>
        </w:rPr>
        <w:t>м</w:t>
      </w:r>
      <w:r w:rsidRPr="00196436">
        <w:rPr>
          <w:szCs w:val="28"/>
        </w:rPr>
        <w:t>мерческого назначе</w:t>
      </w:r>
      <w:r w:rsidR="00051D91" w:rsidRPr="00196436">
        <w:rPr>
          <w:szCs w:val="28"/>
        </w:rPr>
        <w:t>ния.</w:t>
      </w:r>
    </w:p>
    <w:p w:rsidR="00760AD2" w:rsidRPr="00196436" w:rsidRDefault="00760AD2" w:rsidP="00760AD2">
      <w:pPr>
        <w:widowControl w:val="0"/>
        <w:tabs>
          <w:tab w:val="num" w:pos="-284"/>
          <w:tab w:val="num" w:pos="2237"/>
        </w:tabs>
        <w:rPr>
          <w:szCs w:val="28"/>
        </w:rPr>
      </w:pPr>
      <w:r w:rsidRPr="00196436">
        <w:rPr>
          <w:szCs w:val="28"/>
        </w:rPr>
        <w:t>Вдоль трассы</w:t>
      </w:r>
      <w:r w:rsidR="004309E6" w:rsidRPr="00196436">
        <w:rPr>
          <w:szCs w:val="28"/>
        </w:rPr>
        <w:t xml:space="preserve"> проектируемой</w:t>
      </w:r>
      <w:r w:rsidRPr="00196436">
        <w:rPr>
          <w:szCs w:val="28"/>
        </w:rPr>
        <w:t xml:space="preserve"> </w:t>
      </w:r>
      <w:r w:rsidR="00A544D1" w:rsidRPr="00196436">
        <w:rPr>
          <w:szCs w:val="28"/>
        </w:rPr>
        <w:t>магистральной дороги скоростного</w:t>
      </w:r>
      <w:r w:rsidR="004309E6" w:rsidRPr="00196436">
        <w:rPr>
          <w:szCs w:val="28"/>
        </w:rPr>
        <w:t xml:space="preserve"> движения «</w:t>
      </w:r>
      <w:proofErr w:type="spellStart"/>
      <w:r w:rsidR="004309E6" w:rsidRPr="00196436">
        <w:rPr>
          <w:szCs w:val="28"/>
        </w:rPr>
        <w:t>Ельцовская</w:t>
      </w:r>
      <w:proofErr w:type="spellEnd"/>
      <w:r w:rsidR="00A544D1" w:rsidRPr="00196436">
        <w:rPr>
          <w:szCs w:val="28"/>
        </w:rPr>
        <w:t>»</w:t>
      </w:r>
      <w:r w:rsidRPr="00196436">
        <w:rPr>
          <w:szCs w:val="28"/>
        </w:rPr>
        <w:t xml:space="preserve"> частично размещается зона специализированной общественной з</w:t>
      </w:r>
      <w:r w:rsidRPr="00196436">
        <w:rPr>
          <w:szCs w:val="28"/>
        </w:rPr>
        <w:t>а</w:t>
      </w:r>
      <w:r w:rsidR="00051D91" w:rsidRPr="00196436">
        <w:rPr>
          <w:szCs w:val="28"/>
        </w:rPr>
        <w:t>стройки</w:t>
      </w:r>
      <w:r w:rsidRPr="00196436">
        <w:rPr>
          <w:szCs w:val="28"/>
        </w:rPr>
        <w:t>.</w:t>
      </w:r>
    </w:p>
    <w:p w:rsidR="00760AD2" w:rsidRPr="00196436" w:rsidRDefault="00760AD2" w:rsidP="00760AD2">
      <w:pPr>
        <w:widowControl w:val="0"/>
        <w:tabs>
          <w:tab w:val="num" w:pos="-284"/>
          <w:tab w:val="num" w:pos="2237"/>
        </w:tabs>
        <w:rPr>
          <w:szCs w:val="28"/>
        </w:rPr>
      </w:pPr>
      <w:r w:rsidRPr="00196436">
        <w:rPr>
          <w:szCs w:val="28"/>
        </w:rPr>
        <w:t>На основе существующего водоема (</w:t>
      </w:r>
      <w:r w:rsidR="00C13D3E" w:rsidRPr="00196436">
        <w:rPr>
          <w:szCs w:val="28"/>
        </w:rPr>
        <w:t>озер</w:t>
      </w:r>
      <w:r w:rsidR="00C13D3E">
        <w:rPr>
          <w:szCs w:val="28"/>
        </w:rPr>
        <w:t>о</w:t>
      </w:r>
      <w:r w:rsidR="00C13D3E" w:rsidRPr="00196436">
        <w:rPr>
          <w:szCs w:val="28"/>
        </w:rPr>
        <w:t xml:space="preserve"> </w:t>
      </w:r>
      <w:r w:rsidRPr="00196436">
        <w:rPr>
          <w:szCs w:val="28"/>
        </w:rPr>
        <w:t>Медвежье) проектом планировки предлагается формирование наиболее крупной рекреационной зоны для проект</w:t>
      </w:r>
      <w:r w:rsidRPr="00196436">
        <w:rPr>
          <w:szCs w:val="28"/>
        </w:rPr>
        <w:t>и</w:t>
      </w:r>
      <w:r w:rsidRPr="00196436">
        <w:rPr>
          <w:szCs w:val="28"/>
        </w:rPr>
        <w:t xml:space="preserve">руемой территории. Через территорию </w:t>
      </w:r>
      <w:r w:rsidR="00B967ED" w:rsidRPr="00196436">
        <w:rPr>
          <w:szCs w:val="28"/>
        </w:rPr>
        <w:t xml:space="preserve">зоны специализированной </w:t>
      </w:r>
      <w:r w:rsidRPr="00196436">
        <w:rPr>
          <w:szCs w:val="28"/>
        </w:rPr>
        <w:t xml:space="preserve">общественной застройки, прилегающей к озеру, проектом </w:t>
      </w:r>
      <w:r w:rsidR="00B967ED" w:rsidRPr="00196436">
        <w:rPr>
          <w:szCs w:val="28"/>
        </w:rPr>
        <w:t xml:space="preserve">планировки </w:t>
      </w:r>
      <w:r w:rsidRPr="00196436">
        <w:rPr>
          <w:szCs w:val="28"/>
        </w:rPr>
        <w:t>предусмотрена прокладка озелененных аллей и бульваров с преимущественным пешеходным и велосипе</w:t>
      </w:r>
      <w:r w:rsidRPr="00196436">
        <w:rPr>
          <w:szCs w:val="28"/>
        </w:rPr>
        <w:t>д</w:t>
      </w:r>
      <w:r w:rsidRPr="00196436">
        <w:rPr>
          <w:szCs w:val="28"/>
        </w:rPr>
        <w:t>ным движением, обеспечивающих благоприятный доступ к основной рекреац</w:t>
      </w:r>
      <w:r w:rsidRPr="00196436">
        <w:rPr>
          <w:szCs w:val="28"/>
        </w:rPr>
        <w:t>и</w:t>
      </w:r>
      <w:r w:rsidR="00D473AA" w:rsidRPr="00196436">
        <w:rPr>
          <w:szCs w:val="28"/>
        </w:rPr>
        <w:t>онной зоне</w:t>
      </w:r>
      <w:r w:rsidRPr="00196436">
        <w:rPr>
          <w:szCs w:val="28"/>
        </w:rPr>
        <w:t>.</w:t>
      </w:r>
    </w:p>
    <w:p w:rsidR="00760AD2" w:rsidRPr="00196436" w:rsidRDefault="00760AD2" w:rsidP="00760AD2">
      <w:pPr>
        <w:widowControl w:val="0"/>
        <w:jc w:val="left"/>
        <w:rPr>
          <w:szCs w:val="28"/>
        </w:rPr>
      </w:pPr>
      <w:r w:rsidRPr="00196436">
        <w:rPr>
          <w:szCs w:val="28"/>
        </w:rPr>
        <w:t xml:space="preserve">Проектный баланс </w:t>
      </w:r>
      <w:r w:rsidR="00D473AA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территории представлен в таблице 2.</w:t>
      </w:r>
    </w:p>
    <w:p w:rsidR="00760AD2" w:rsidRPr="00196436" w:rsidRDefault="00760AD2" w:rsidP="00760AD2">
      <w:pPr>
        <w:widowControl w:val="0"/>
        <w:jc w:val="left"/>
        <w:rPr>
          <w:szCs w:val="28"/>
        </w:rPr>
      </w:pPr>
    </w:p>
    <w:p w:rsidR="00196436" w:rsidRDefault="00760AD2" w:rsidP="00196436">
      <w:pPr>
        <w:widowControl w:val="0"/>
        <w:jc w:val="right"/>
        <w:rPr>
          <w:szCs w:val="28"/>
        </w:rPr>
      </w:pPr>
      <w:r w:rsidRPr="00196436">
        <w:rPr>
          <w:szCs w:val="28"/>
        </w:rPr>
        <w:t>Таблица 2</w:t>
      </w:r>
    </w:p>
    <w:p w:rsidR="00196436" w:rsidRPr="00196436" w:rsidRDefault="00196436" w:rsidP="00196436">
      <w:pPr>
        <w:widowControl w:val="0"/>
        <w:jc w:val="right"/>
        <w:rPr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szCs w:val="28"/>
        </w:rPr>
      </w:pPr>
      <w:r w:rsidRPr="00196436">
        <w:rPr>
          <w:szCs w:val="28"/>
        </w:rPr>
        <w:t xml:space="preserve">Проектный баланс </w:t>
      </w:r>
      <w:r w:rsidR="00D473AA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территории</w:t>
      </w:r>
      <w:r w:rsidR="00422EC2" w:rsidRPr="00196436">
        <w:rPr>
          <w:szCs w:val="28"/>
        </w:rPr>
        <w:t xml:space="preserve"> на 2030 год</w:t>
      </w:r>
    </w:p>
    <w:p w:rsidR="00760AD2" w:rsidRPr="00196436" w:rsidRDefault="00760AD2" w:rsidP="00760AD2">
      <w:pPr>
        <w:widowControl w:val="0"/>
        <w:jc w:val="right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352"/>
        <w:gridCol w:w="1418"/>
        <w:gridCol w:w="1701"/>
        <w:gridCol w:w="1701"/>
      </w:tblGrid>
      <w:tr w:rsidR="00760AD2" w:rsidRPr="00196436" w:rsidTr="00466415">
        <w:trPr>
          <w:tblHeader/>
        </w:trPr>
        <w:tc>
          <w:tcPr>
            <w:tcW w:w="751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№</w:t>
            </w:r>
          </w:p>
          <w:p w:rsidR="00760AD2" w:rsidRPr="00196436" w:rsidRDefault="00760AD2" w:rsidP="00EC520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96436">
              <w:rPr>
                <w:szCs w:val="28"/>
              </w:rPr>
              <w:t>п</w:t>
            </w:r>
            <w:proofErr w:type="spellEnd"/>
            <w:proofErr w:type="gramEnd"/>
            <w:r w:rsidRPr="00196436">
              <w:rPr>
                <w:szCs w:val="28"/>
              </w:rPr>
              <w:t>/</w:t>
            </w:r>
            <w:proofErr w:type="spellStart"/>
            <w:r w:rsidRPr="00196436">
              <w:rPr>
                <w:szCs w:val="28"/>
              </w:rPr>
              <w:t>п</w:t>
            </w:r>
            <w:proofErr w:type="spellEnd"/>
          </w:p>
        </w:tc>
        <w:tc>
          <w:tcPr>
            <w:tcW w:w="4352" w:type="dxa"/>
            <w:shd w:val="clear" w:color="auto" w:fill="auto"/>
          </w:tcPr>
          <w:p w:rsidR="00760AD2" w:rsidRPr="00196436" w:rsidRDefault="00C71F21" w:rsidP="007D203C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Наименование территории</w:t>
            </w:r>
          </w:p>
        </w:tc>
        <w:tc>
          <w:tcPr>
            <w:tcW w:w="1418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25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 xml:space="preserve">Площадь, </w:t>
            </w:r>
            <w:proofErr w:type="gramStart"/>
            <w:r w:rsidRPr="00196436">
              <w:rPr>
                <w:szCs w:val="28"/>
              </w:rPr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760AD2" w:rsidRPr="00196436" w:rsidRDefault="00760AD2" w:rsidP="007D203C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 xml:space="preserve">Процент </w:t>
            </w:r>
          </w:p>
          <w:p w:rsidR="00466415" w:rsidRPr="00196436" w:rsidRDefault="00760AD2" w:rsidP="007D203C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 xml:space="preserve">от общей площади </w:t>
            </w:r>
          </w:p>
          <w:p w:rsidR="00760AD2" w:rsidRPr="00196436" w:rsidRDefault="00760AD2" w:rsidP="007D203C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территории</w:t>
            </w:r>
          </w:p>
        </w:tc>
        <w:tc>
          <w:tcPr>
            <w:tcW w:w="1701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Прирост</w:t>
            </w:r>
            <w:proofErr w:type="gramStart"/>
            <w:r w:rsidRPr="00196436">
              <w:rPr>
                <w:szCs w:val="28"/>
              </w:rPr>
              <w:t xml:space="preserve"> (+) </w:t>
            </w:r>
            <w:proofErr w:type="gramEnd"/>
          </w:p>
          <w:p w:rsidR="007D203C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 xml:space="preserve">или </w:t>
            </w:r>
          </w:p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убыль</w:t>
            </w:r>
            <w:proofErr w:type="gramStart"/>
            <w:r w:rsidRPr="00196436">
              <w:rPr>
                <w:szCs w:val="28"/>
              </w:rPr>
              <w:t xml:space="preserve"> (-),</w:t>
            </w:r>
            <w:proofErr w:type="gramEnd"/>
          </w:p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га</w:t>
            </w:r>
          </w:p>
        </w:tc>
      </w:tr>
    </w:tbl>
    <w:p w:rsidR="00760AD2" w:rsidRPr="00F17D7E" w:rsidRDefault="00760AD2" w:rsidP="00760AD2">
      <w:pPr>
        <w:widowControl w:val="0"/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352"/>
        <w:gridCol w:w="1418"/>
        <w:gridCol w:w="1701"/>
        <w:gridCol w:w="1701"/>
      </w:tblGrid>
      <w:tr w:rsidR="00760AD2" w:rsidRPr="00196436" w:rsidTr="00466415">
        <w:trPr>
          <w:tblHeader/>
        </w:trPr>
        <w:tc>
          <w:tcPr>
            <w:tcW w:w="751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</w:t>
            </w:r>
          </w:p>
        </w:tc>
        <w:tc>
          <w:tcPr>
            <w:tcW w:w="4352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C71F2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  <w:lang w:eastAsia="ar-SA"/>
              </w:rPr>
              <w:t>Территории</w:t>
            </w:r>
            <w:r w:rsidR="00345B9A" w:rsidRPr="00196436">
              <w:rPr>
                <w:szCs w:val="28"/>
                <w:lang w:eastAsia="ar-SA"/>
              </w:rPr>
              <w:t xml:space="preserve"> рекреационного н</w:t>
            </w:r>
            <w:r w:rsidR="00345B9A" w:rsidRPr="00196436">
              <w:rPr>
                <w:szCs w:val="28"/>
                <w:lang w:eastAsia="ar-SA"/>
              </w:rPr>
              <w:t>а</w:t>
            </w:r>
            <w:r w:rsidR="00345B9A" w:rsidRPr="00196436">
              <w:rPr>
                <w:szCs w:val="28"/>
                <w:lang w:eastAsia="ar-SA"/>
              </w:rPr>
              <w:t>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E13C6F" w:rsidP="00B43C92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47,</w:t>
            </w:r>
            <w:r w:rsidR="00B43C92" w:rsidRPr="00196436">
              <w:rPr>
                <w:szCs w:val="28"/>
                <w:lang w:eastAsia="ar-SA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B43C92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6,85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2E5F9C" w:rsidP="00DF6071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+18,</w:t>
            </w:r>
            <w:r w:rsidR="00DF6071" w:rsidRPr="00196436">
              <w:rPr>
                <w:szCs w:val="28"/>
                <w:lang w:eastAsia="ar-SA"/>
              </w:rPr>
              <w:t>80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1.1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345B9A" w:rsidP="00345B9A">
            <w:pPr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1.2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345B9A" w:rsidP="00345B9A">
            <w:pPr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18" w:type="dxa"/>
            <w:shd w:val="clear" w:color="auto" w:fill="auto"/>
          </w:tcPr>
          <w:p w:rsidR="001C0C64" w:rsidRPr="00196436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17,</w:t>
            </w:r>
            <w:r w:rsidR="00F43283" w:rsidRPr="00196436">
              <w:rPr>
                <w:szCs w:val="28"/>
                <w:lang w:eastAsia="ar-SA"/>
              </w:rPr>
              <w:t>12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B43C92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2,48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DF6071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2E5F9C" w:rsidRPr="00196436">
              <w:rPr>
                <w:szCs w:val="28"/>
                <w:lang w:eastAsia="ar-SA"/>
              </w:rPr>
              <w:t>17,</w:t>
            </w:r>
            <w:r w:rsidR="00DF6071" w:rsidRPr="00196436">
              <w:rPr>
                <w:szCs w:val="28"/>
                <w:lang w:eastAsia="ar-SA"/>
              </w:rPr>
              <w:t>12</w:t>
            </w:r>
          </w:p>
        </w:tc>
      </w:tr>
      <w:tr w:rsidR="001C0C64" w:rsidRPr="00196436" w:rsidTr="00466415">
        <w:tc>
          <w:tcPr>
            <w:tcW w:w="751" w:type="dxa"/>
            <w:shd w:val="clear" w:color="auto" w:fill="auto"/>
          </w:tcPr>
          <w:p w:rsidR="001C0C64" w:rsidRPr="00FF5322" w:rsidRDefault="00E84EB8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FF5322">
              <w:rPr>
                <w:szCs w:val="28"/>
              </w:rPr>
              <w:t>1.3</w:t>
            </w:r>
          </w:p>
        </w:tc>
        <w:tc>
          <w:tcPr>
            <w:tcW w:w="4352" w:type="dxa"/>
            <w:shd w:val="clear" w:color="auto" w:fill="auto"/>
          </w:tcPr>
          <w:p w:rsidR="001C0C64" w:rsidRPr="00FF5322" w:rsidRDefault="00E84EB8" w:rsidP="00345B9A">
            <w:pPr>
              <w:ind w:firstLine="0"/>
              <w:rPr>
                <w:szCs w:val="28"/>
              </w:rPr>
            </w:pPr>
            <w:r w:rsidRPr="00FF5322">
              <w:rPr>
                <w:szCs w:val="28"/>
              </w:rPr>
              <w:t>Зона объектов отдыха и оздоро</w:t>
            </w:r>
            <w:r w:rsidRPr="00FF5322">
              <w:rPr>
                <w:szCs w:val="28"/>
              </w:rPr>
              <w:t>в</w:t>
            </w:r>
            <w:r w:rsidRPr="00FF5322">
              <w:rPr>
                <w:szCs w:val="28"/>
              </w:rPr>
              <w:t>ления</w:t>
            </w:r>
          </w:p>
        </w:tc>
        <w:tc>
          <w:tcPr>
            <w:tcW w:w="1418" w:type="dxa"/>
            <w:shd w:val="clear" w:color="auto" w:fill="auto"/>
          </w:tcPr>
          <w:p w:rsidR="001C0C64" w:rsidRPr="00FF5322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FF5322">
              <w:rPr>
                <w:szCs w:val="28"/>
                <w:lang w:eastAsia="ar-SA"/>
              </w:rPr>
              <w:t>0,73</w:t>
            </w:r>
          </w:p>
          <w:p w:rsidR="001C0C64" w:rsidRPr="00FF5322" w:rsidRDefault="001C0C64" w:rsidP="001969AC">
            <w:pPr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1C0C64" w:rsidRPr="00FF5322" w:rsidRDefault="0082656B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FF5322">
              <w:rPr>
                <w:szCs w:val="28"/>
                <w:lang w:eastAsia="ar-SA"/>
              </w:rPr>
              <w:t>0,10</w:t>
            </w:r>
          </w:p>
        </w:tc>
        <w:tc>
          <w:tcPr>
            <w:tcW w:w="1701" w:type="dxa"/>
            <w:shd w:val="clear" w:color="auto" w:fill="auto"/>
          </w:tcPr>
          <w:p w:rsidR="001C0C64" w:rsidRPr="00FF5322" w:rsidRDefault="002E5F9C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FF5322">
              <w:rPr>
                <w:szCs w:val="28"/>
                <w:lang w:eastAsia="ar-SA"/>
              </w:rPr>
              <w:t>+0,73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E84EB8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1.4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спортивного назн</w:t>
            </w:r>
            <w:r w:rsidRPr="00196436">
              <w:rPr>
                <w:szCs w:val="28"/>
              </w:rPr>
              <w:t>а</w:t>
            </w:r>
            <w:r w:rsidRPr="00196436">
              <w:rPr>
                <w:szCs w:val="28"/>
              </w:rPr>
              <w:t>чения</w:t>
            </w:r>
          </w:p>
        </w:tc>
        <w:tc>
          <w:tcPr>
            <w:tcW w:w="1418" w:type="dxa"/>
            <w:shd w:val="clear" w:color="auto" w:fill="auto"/>
          </w:tcPr>
          <w:p w:rsidR="00250CEE" w:rsidRPr="00196436" w:rsidRDefault="00250CEE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29,39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4,26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051D91" w:rsidRPr="00196436">
              <w:rPr>
                <w:szCs w:val="28"/>
                <w:lang w:eastAsia="ar-SA"/>
              </w:rPr>
              <w:t>0,95</w:t>
            </w:r>
          </w:p>
        </w:tc>
      </w:tr>
      <w:tr w:rsidR="00051D91" w:rsidRPr="00196436" w:rsidTr="00F17D7E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</w:t>
            </w:r>
          </w:p>
        </w:tc>
        <w:tc>
          <w:tcPr>
            <w:tcW w:w="4352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E13C6F" w:rsidP="00B43C92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219,</w:t>
            </w:r>
            <w:r w:rsidR="00B43C92" w:rsidRPr="00196436">
              <w:rPr>
                <w:szCs w:val="28"/>
                <w:lang w:eastAsia="ar-SA"/>
              </w:rPr>
              <w:t>73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E13C6F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31,</w:t>
            </w:r>
            <w:r w:rsidR="0082656B" w:rsidRPr="00196436">
              <w:rPr>
                <w:szCs w:val="28"/>
                <w:lang w:eastAsia="ar-SA"/>
              </w:rPr>
              <w:t>88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DF6071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+19</w:t>
            </w:r>
            <w:r w:rsidR="00DF6071" w:rsidRPr="00196436">
              <w:rPr>
                <w:szCs w:val="28"/>
                <w:lang w:eastAsia="ar-SA"/>
              </w:rPr>
              <w:t>4</w:t>
            </w:r>
            <w:r w:rsidRPr="00196436">
              <w:rPr>
                <w:szCs w:val="28"/>
                <w:lang w:eastAsia="ar-SA"/>
              </w:rPr>
              <w:t>,</w:t>
            </w:r>
            <w:r w:rsidR="00DF6071" w:rsidRPr="00196436">
              <w:rPr>
                <w:szCs w:val="28"/>
                <w:lang w:eastAsia="ar-SA"/>
              </w:rPr>
              <w:t>94</w:t>
            </w:r>
          </w:p>
        </w:tc>
      </w:tr>
      <w:tr w:rsidR="00051D91" w:rsidRPr="00196436" w:rsidTr="00F17D7E">
        <w:tc>
          <w:tcPr>
            <w:tcW w:w="751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lastRenderedPageBreak/>
              <w:t>2.1</w:t>
            </w:r>
          </w:p>
        </w:tc>
        <w:tc>
          <w:tcPr>
            <w:tcW w:w="4352" w:type="dxa"/>
            <w:tcBorders>
              <w:top w:val="nil"/>
            </w:tcBorders>
            <w:shd w:val="clear" w:color="auto" w:fill="auto"/>
          </w:tcPr>
          <w:p w:rsidR="00051D91" w:rsidRPr="00196436" w:rsidRDefault="00345B9A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делового, общес</w:t>
            </w:r>
            <w:r w:rsidRPr="00196436">
              <w:rPr>
                <w:szCs w:val="28"/>
              </w:rPr>
              <w:t>т</w:t>
            </w:r>
            <w:r w:rsidRPr="00196436">
              <w:rPr>
                <w:szCs w:val="28"/>
              </w:rPr>
              <w:t>венного и коммерческого назнач</w:t>
            </w:r>
            <w:r w:rsidRPr="00196436">
              <w:rPr>
                <w:szCs w:val="28"/>
              </w:rPr>
              <w:t>е</w:t>
            </w:r>
            <w:r w:rsidRPr="00196436">
              <w:rPr>
                <w:szCs w:val="28"/>
              </w:rPr>
              <w:t>ния, в том числе многоэтажных жилых домов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1C0C64" w:rsidRPr="00196436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20,</w:t>
            </w:r>
            <w:r w:rsidR="00F43283" w:rsidRPr="00196436">
              <w:rPr>
                <w:szCs w:val="28"/>
                <w:lang w:eastAsia="ar-SA"/>
              </w:rPr>
              <w:t>24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196436" w:rsidRDefault="00E13C6F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2,9</w:t>
            </w:r>
            <w:r w:rsidR="0082656B" w:rsidRPr="00196436">
              <w:rPr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7F5C1E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+20,</w:t>
            </w:r>
            <w:r w:rsidR="007F5C1E" w:rsidRPr="00196436">
              <w:rPr>
                <w:szCs w:val="28"/>
                <w:lang w:eastAsia="ar-SA"/>
              </w:rPr>
              <w:t>24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2.2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C71F2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 xml:space="preserve">Зона </w:t>
            </w:r>
            <w:r w:rsidR="00C71F21" w:rsidRPr="00196436">
              <w:rPr>
                <w:szCs w:val="28"/>
              </w:rPr>
              <w:t>объектов</w:t>
            </w:r>
            <w:r w:rsidRPr="00196436">
              <w:rPr>
                <w:szCs w:val="28"/>
              </w:rPr>
              <w:t xml:space="preserve"> здравоохранения</w:t>
            </w:r>
          </w:p>
        </w:tc>
        <w:tc>
          <w:tcPr>
            <w:tcW w:w="1418" w:type="dxa"/>
            <w:shd w:val="clear" w:color="auto" w:fill="auto"/>
          </w:tcPr>
          <w:p w:rsidR="001C0C64" w:rsidRPr="00196436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19,19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13C6F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2,</w:t>
            </w:r>
            <w:r w:rsidR="00E13C6F" w:rsidRPr="00196436">
              <w:rPr>
                <w:szCs w:val="28"/>
                <w:lang w:eastAsia="ar-SA"/>
              </w:rPr>
              <w:t>78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2E5F9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2E5F9C" w:rsidRPr="00196436">
              <w:rPr>
                <w:szCs w:val="28"/>
                <w:lang w:eastAsia="ar-SA"/>
              </w:rPr>
              <w:t>19,19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2.3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специализированной общес</w:t>
            </w:r>
            <w:r w:rsidRPr="00196436">
              <w:rPr>
                <w:szCs w:val="28"/>
              </w:rPr>
              <w:t>т</w:t>
            </w:r>
            <w:r w:rsidRPr="00196436">
              <w:rPr>
                <w:szCs w:val="28"/>
              </w:rPr>
              <w:t>венной застройки,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E13C6F" w:rsidP="00B43C92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175,</w:t>
            </w:r>
            <w:r w:rsidR="00B43C92" w:rsidRPr="00196436">
              <w:rPr>
                <w:szCs w:val="28"/>
                <w:lang w:eastAsia="ar-SA"/>
              </w:rPr>
              <w:t>85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E13C6F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25,</w:t>
            </w:r>
            <w:r w:rsidR="0082656B" w:rsidRPr="00196436">
              <w:rPr>
                <w:szCs w:val="28"/>
                <w:lang w:eastAsia="ar-SA"/>
              </w:rPr>
              <w:t>52</w:t>
            </w:r>
          </w:p>
        </w:tc>
        <w:tc>
          <w:tcPr>
            <w:tcW w:w="1701" w:type="dxa"/>
            <w:shd w:val="clear" w:color="auto" w:fill="auto"/>
          </w:tcPr>
          <w:p w:rsidR="007F5C1E" w:rsidRPr="00196436" w:rsidRDefault="007F5C1E" w:rsidP="007F5C1E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+151,06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2.3.1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196436" w:rsidRDefault="00345B9A" w:rsidP="00C71F2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</w:t>
            </w:r>
            <w:r w:rsidR="00051D91" w:rsidRPr="00196436">
              <w:rPr>
                <w:szCs w:val="28"/>
              </w:rPr>
              <w:t xml:space="preserve">она малоэтажной </w:t>
            </w:r>
            <w:r w:rsidR="00C71F21" w:rsidRPr="00196436">
              <w:rPr>
                <w:szCs w:val="28"/>
              </w:rPr>
              <w:t>специализир</w:t>
            </w:r>
            <w:r w:rsidR="00C71F21" w:rsidRPr="00196436">
              <w:rPr>
                <w:szCs w:val="28"/>
              </w:rPr>
              <w:t>о</w:t>
            </w:r>
            <w:r w:rsidR="00C71F21" w:rsidRPr="00196436">
              <w:rPr>
                <w:szCs w:val="28"/>
              </w:rPr>
              <w:t xml:space="preserve">ванной </w:t>
            </w:r>
            <w:r w:rsidR="00051D91" w:rsidRPr="00196436">
              <w:rPr>
                <w:szCs w:val="28"/>
              </w:rPr>
              <w:t>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E84EB8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58,83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E13C6F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8,54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2E5F9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2E5F9C" w:rsidRPr="00196436">
              <w:rPr>
                <w:szCs w:val="28"/>
                <w:lang w:eastAsia="ar-SA"/>
              </w:rPr>
              <w:t>56,66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2.3.2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196436" w:rsidRDefault="00345B9A" w:rsidP="00C71F2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</w:t>
            </w:r>
            <w:r w:rsidR="00051D91" w:rsidRPr="00196436">
              <w:rPr>
                <w:szCs w:val="28"/>
              </w:rPr>
              <w:t xml:space="preserve">она средне- и многоэтажной </w:t>
            </w:r>
            <w:r w:rsidR="00C71F21" w:rsidRPr="00196436">
              <w:rPr>
                <w:szCs w:val="28"/>
              </w:rPr>
              <w:t>сп</w:t>
            </w:r>
            <w:r w:rsidR="00C71F21" w:rsidRPr="00196436">
              <w:rPr>
                <w:szCs w:val="28"/>
              </w:rPr>
              <w:t>е</w:t>
            </w:r>
            <w:r w:rsidR="00C71F21" w:rsidRPr="00196436">
              <w:rPr>
                <w:szCs w:val="28"/>
              </w:rPr>
              <w:t xml:space="preserve">циализированной </w:t>
            </w:r>
            <w:r w:rsidR="00051D91" w:rsidRPr="00196436">
              <w:rPr>
                <w:szCs w:val="28"/>
              </w:rPr>
              <w:t>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E84EB8" w:rsidRPr="00196436" w:rsidRDefault="00E84EB8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36,</w:t>
            </w:r>
            <w:r w:rsidR="00F43283" w:rsidRPr="00196436">
              <w:rPr>
                <w:szCs w:val="28"/>
                <w:lang w:eastAsia="ar-SA"/>
              </w:rPr>
              <w:t>64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5,</w:t>
            </w:r>
            <w:r w:rsidR="0082656B" w:rsidRPr="00196436">
              <w:rPr>
                <w:szCs w:val="28"/>
                <w:lang w:eastAsia="ar-SA"/>
              </w:rPr>
              <w:t>31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7F5C1E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+1</w:t>
            </w:r>
            <w:r w:rsidR="007F5C1E" w:rsidRPr="00196436">
              <w:rPr>
                <w:szCs w:val="28"/>
                <w:lang w:eastAsia="ar-SA"/>
              </w:rPr>
              <w:t>4</w:t>
            </w:r>
            <w:r w:rsidR="007E7D4C" w:rsidRPr="00196436">
              <w:rPr>
                <w:szCs w:val="28"/>
                <w:lang w:eastAsia="ar-SA"/>
              </w:rPr>
              <w:t>,</w:t>
            </w:r>
            <w:r w:rsidR="007F5C1E" w:rsidRPr="00196436">
              <w:rPr>
                <w:szCs w:val="28"/>
                <w:lang w:eastAsia="ar-SA"/>
              </w:rPr>
              <w:t>02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2.3.3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196436" w:rsidRDefault="00345B9A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</w:t>
            </w:r>
            <w:r w:rsidR="00051D91" w:rsidRPr="00196436">
              <w:rPr>
                <w:szCs w:val="28"/>
              </w:rPr>
              <w:t>она специализированной общес</w:t>
            </w:r>
            <w:r w:rsidR="00051D91" w:rsidRPr="00196436">
              <w:rPr>
                <w:szCs w:val="28"/>
              </w:rPr>
              <w:t>т</w:t>
            </w:r>
            <w:r w:rsidR="00051D91" w:rsidRPr="00196436">
              <w:rPr>
                <w:szCs w:val="28"/>
              </w:rPr>
              <w:t>венной застройки повышенной этажности</w:t>
            </w:r>
          </w:p>
        </w:tc>
        <w:tc>
          <w:tcPr>
            <w:tcW w:w="1418" w:type="dxa"/>
            <w:shd w:val="clear" w:color="auto" w:fill="auto"/>
          </w:tcPr>
          <w:p w:rsidR="00E84EB8" w:rsidRPr="00196436" w:rsidRDefault="00E84EB8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80,38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11,66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2E5F9C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+80,38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2.4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C71F2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 xml:space="preserve">Зона </w:t>
            </w:r>
            <w:r w:rsidR="00C71F21" w:rsidRPr="00196436">
              <w:rPr>
                <w:szCs w:val="28"/>
              </w:rPr>
              <w:t>объектов</w:t>
            </w:r>
            <w:r w:rsidRPr="00196436">
              <w:rPr>
                <w:szCs w:val="28"/>
              </w:rPr>
              <w:t xml:space="preserve"> дошкольного, н</w:t>
            </w:r>
            <w:r w:rsidRPr="00196436">
              <w:rPr>
                <w:szCs w:val="28"/>
              </w:rPr>
              <w:t>а</w:t>
            </w:r>
            <w:r w:rsidRPr="00196436">
              <w:rPr>
                <w:szCs w:val="28"/>
              </w:rPr>
              <w:t>чального общего, основного общ</w:t>
            </w:r>
            <w:r w:rsidRPr="00196436">
              <w:rPr>
                <w:szCs w:val="28"/>
              </w:rPr>
              <w:t>е</w:t>
            </w:r>
            <w:r w:rsidRPr="00196436">
              <w:rPr>
                <w:szCs w:val="28"/>
              </w:rPr>
              <w:t>го и среднего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1C0C64" w:rsidRPr="00196436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4,45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+4,45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  <w:vAlign w:val="bottom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7E7D4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</w:t>
            </w:r>
            <w:r w:rsidR="007E7D4C" w:rsidRPr="00196436">
              <w:rPr>
                <w:szCs w:val="28"/>
                <w:lang w:eastAsia="ar-SA"/>
              </w:rPr>
              <w:t>28,59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3.1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-0,78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3.2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7E7D4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</w:t>
            </w:r>
            <w:r w:rsidR="007E7D4C" w:rsidRPr="00196436">
              <w:rPr>
                <w:szCs w:val="28"/>
                <w:lang w:eastAsia="ar-SA"/>
              </w:rPr>
              <w:t>27,81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247,68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35,9</w:t>
            </w:r>
            <w:r w:rsidR="0082656B" w:rsidRPr="00196436">
              <w:rPr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7E7D4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</w:t>
            </w:r>
            <w:r w:rsidR="007E7D4C" w:rsidRPr="00196436">
              <w:rPr>
                <w:szCs w:val="28"/>
                <w:lang w:eastAsia="ar-SA"/>
              </w:rPr>
              <w:t>28,04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4.1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C71F2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производственн</w:t>
            </w:r>
            <w:r w:rsidR="00C71F21" w:rsidRPr="00196436">
              <w:rPr>
                <w:szCs w:val="28"/>
              </w:rPr>
              <w:t>ых</w:t>
            </w:r>
            <w:r w:rsidRPr="00196436">
              <w:rPr>
                <w:szCs w:val="28"/>
              </w:rPr>
              <w:t xml:space="preserve"> объект</w:t>
            </w:r>
            <w:r w:rsidR="00C71F21" w:rsidRPr="00196436">
              <w:rPr>
                <w:szCs w:val="28"/>
              </w:rPr>
              <w:t>ов</w:t>
            </w:r>
            <w:r w:rsidRPr="00196436">
              <w:rPr>
                <w:szCs w:val="28"/>
              </w:rPr>
              <w:t xml:space="preserve"> с различными нормативами возде</w:t>
            </w:r>
            <w:r w:rsidRPr="00196436">
              <w:rPr>
                <w:szCs w:val="28"/>
              </w:rPr>
              <w:t>й</w:t>
            </w:r>
            <w:r w:rsidRPr="00196436">
              <w:rPr>
                <w:szCs w:val="28"/>
              </w:rPr>
              <w:t>ствия на окружающую среду</w:t>
            </w:r>
          </w:p>
        </w:tc>
        <w:tc>
          <w:tcPr>
            <w:tcW w:w="1418" w:type="dxa"/>
            <w:shd w:val="clear" w:color="auto" w:fill="auto"/>
          </w:tcPr>
          <w:p w:rsidR="001C0C64" w:rsidRPr="00196436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172,64</w:t>
            </w:r>
          </w:p>
          <w:p w:rsidR="00051D91" w:rsidRPr="00196436" w:rsidRDefault="00051D91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25,05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7E7D4C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+4,92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4.2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C71F2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 xml:space="preserve">Зона </w:t>
            </w:r>
            <w:r w:rsidR="00C71F21" w:rsidRPr="00196436">
              <w:rPr>
                <w:szCs w:val="28"/>
              </w:rPr>
              <w:t>коммунальных</w:t>
            </w:r>
            <w:r w:rsidRPr="00196436">
              <w:rPr>
                <w:szCs w:val="28"/>
              </w:rPr>
              <w:t xml:space="preserve"> и складски</w:t>
            </w:r>
            <w:r w:rsidR="00C71F21" w:rsidRPr="00196436">
              <w:rPr>
                <w:szCs w:val="28"/>
              </w:rPr>
              <w:t>х объектов</w:t>
            </w:r>
          </w:p>
        </w:tc>
        <w:tc>
          <w:tcPr>
            <w:tcW w:w="1418" w:type="dxa"/>
            <w:shd w:val="clear" w:color="auto" w:fill="auto"/>
          </w:tcPr>
          <w:p w:rsidR="001C0C64" w:rsidRPr="00196436" w:rsidRDefault="001C0C64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75,04</w:t>
            </w:r>
          </w:p>
          <w:p w:rsidR="00051D91" w:rsidRPr="00196436" w:rsidRDefault="00051D91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10,89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7E7D4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-3</w:t>
            </w:r>
            <w:r w:rsidR="007E7D4C" w:rsidRPr="00196436">
              <w:rPr>
                <w:szCs w:val="28"/>
                <w:lang w:eastAsia="ar-SA"/>
              </w:rPr>
              <w:t>2,96</w:t>
            </w:r>
          </w:p>
        </w:tc>
      </w:tr>
      <w:tr w:rsidR="00051D91" w:rsidRPr="00196436" w:rsidTr="00466415">
        <w:trPr>
          <w:trHeight w:val="20"/>
        </w:trPr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582A8E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16</w:t>
            </w:r>
            <w:r w:rsidR="0082656B" w:rsidRPr="00196436">
              <w:rPr>
                <w:szCs w:val="28"/>
                <w:lang w:eastAsia="ar-SA"/>
              </w:rPr>
              <w:t>3</w:t>
            </w:r>
            <w:r w:rsidRPr="00196436">
              <w:rPr>
                <w:szCs w:val="28"/>
                <w:lang w:eastAsia="ar-SA"/>
              </w:rPr>
              <w:t>,</w:t>
            </w:r>
            <w:r w:rsidR="0082656B" w:rsidRPr="00196436">
              <w:rPr>
                <w:szCs w:val="28"/>
                <w:lang w:eastAsia="ar-SA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582A8E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23,</w:t>
            </w:r>
            <w:r w:rsidR="0082656B" w:rsidRPr="00196436">
              <w:rPr>
                <w:szCs w:val="28"/>
                <w:lang w:eastAsia="ar-SA"/>
              </w:rPr>
              <w:t>71</w:t>
            </w:r>
          </w:p>
        </w:tc>
        <w:tc>
          <w:tcPr>
            <w:tcW w:w="1701" w:type="dxa"/>
            <w:shd w:val="clear" w:color="auto" w:fill="auto"/>
          </w:tcPr>
          <w:p w:rsidR="002E5F9C" w:rsidRPr="00196436" w:rsidRDefault="002E5F9C" w:rsidP="002E5BAD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2E5BAD" w:rsidRPr="00196436">
              <w:rPr>
                <w:szCs w:val="28"/>
                <w:lang w:eastAsia="ar-SA"/>
              </w:rPr>
              <w:t>110,83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5.1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18" w:type="dxa"/>
            <w:shd w:val="clear" w:color="auto" w:fill="auto"/>
          </w:tcPr>
          <w:p w:rsidR="00250CEE" w:rsidRPr="00196436" w:rsidRDefault="00545687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22,56</w:t>
            </w:r>
          </w:p>
          <w:p w:rsidR="00051D91" w:rsidRPr="00196436" w:rsidRDefault="00051D91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82656B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3,27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2E5BAD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-2,41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5.2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сооружений и коммуникаций автомобильного, речного, возду</w:t>
            </w:r>
            <w:r w:rsidRPr="00196436">
              <w:rPr>
                <w:szCs w:val="28"/>
              </w:rPr>
              <w:t>ш</w:t>
            </w:r>
            <w:r w:rsidRPr="00196436">
              <w:rPr>
                <w:szCs w:val="28"/>
              </w:rPr>
              <w:t xml:space="preserve">ного транспорта, метрополитена </w:t>
            </w:r>
          </w:p>
        </w:tc>
        <w:tc>
          <w:tcPr>
            <w:tcW w:w="1418" w:type="dxa"/>
            <w:shd w:val="clear" w:color="auto" w:fill="auto"/>
          </w:tcPr>
          <w:p w:rsidR="00250CEE" w:rsidRPr="00196436" w:rsidRDefault="00250CEE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5,5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0,80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2E5BAD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7E7D4C" w:rsidRPr="00196436">
              <w:rPr>
                <w:szCs w:val="28"/>
                <w:lang w:eastAsia="ar-SA"/>
              </w:rPr>
              <w:t>0</w:t>
            </w:r>
            <w:r w:rsidRPr="00196436">
              <w:rPr>
                <w:szCs w:val="28"/>
                <w:lang w:eastAsia="ar-SA"/>
              </w:rPr>
              <w:t>,</w:t>
            </w:r>
            <w:r w:rsidR="002E5BAD" w:rsidRPr="00196436">
              <w:rPr>
                <w:szCs w:val="28"/>
                <w:lang w:eastAsia="ar-SA"/>
              </w:rPr>
              <w:t>6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5.3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 xml:space="preserve">Зона </w:t>
            </w:r>
            <w:r w:rsidR="00345B9A" w:rsidRPr="00196436">
              <w:rPr>
                <w:szCs w:val="28"/>
              </w:rPr>
              <w:t xml:space="preserve">объектов </w:t>
            </w:r>
            <w:r w:rsidRPr="00196436">
              <w:rPr>
                <w:szCs w:val="28"/>
              </w:rPr>
              <w:t>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B43C92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130,29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82656B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18,90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1969AC" w:rsidP="002E5BAD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</w:t>
            </w:r>
            <w:r w:rsidR="002E5BAD" w:rsidRPr="00196436">
              <w:rPr>
                <w:szCs w:val="28"/>
                <w:lang w:eastAsia="ar-SA"/>
              </w:rPr>
              <w:t>108,03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5.4</w:t>
            </w:r>
          </w:p>
        </w:tc>
        <w:tc>
          <w:tcPr>
            <w:tcW w:w="4352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инженерной инфр</w:t>
            </w:r>
            <w:r w:rsidRPr="00196436">
              <w:rPr>
                <w:szCs w:val="28"/>
              </w:rPr>
              <w:t>а</w:t>
            </w:r>
            <w:r w:rsidRPr="00196436">
              <w:rPr>
                <w:szCs w:val="28"/>
              </w:rPr>
              <w:t xml:space="preserve">структуры </w:t>
            </w:r>
          </w:p>
        </w:tc>
        <w:tc>
          <w:tcPr>
            <w:tcW w:w="1418" w:type="dxa"/>
            <w:shd w:val="clear" w:color="auto" w:fill="auto"/>
          </w:tcPr>
          <w:p w:rsidR="001C0C64" w:rsidRPr="00196436" w:rsidRDefault="001C0C64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5,07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0,74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7E7D4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+4,</w:t>
            </w:r>
            <w:r w:rsidR="007E7D4C" w:rsidRPr="00196436">
              <w:rPr>
                <w:szCs w:val="28"/>
                <w:lang w:eastAsia="ar-SA"/>
              </w:rPr>
              <w:t>70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6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Зоны сельскохозяйственного и</w:t>
            </w:r>
            <w:r w:rsidRPr="00196436">
              <w:rPr>
                <w:szCs w:val="28"/>
              </w:rPr>
              <w:t>с</w:t>
            </w:r>
            <w:r w:rsidRPr="00196436">
              <w:rPr>
                <w:szCs w:val="28"/>
              </w:rPr>
              <w:t>пользования,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-70,</w:t>
            </w:r>
            <w:r w:rsidR="001969AC" w:rsidRPr="00196436">
              <w:rPr>
                <w:szCs w:val="28"/>
                <w:lang w:eastAsia="ar-SA"/>
              </w:rPr>
              <w:t>31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lastRenderedPageBreak/>
              <w:t>6.1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345B9A" w:rsidP="00CC5855">
            <w:pPr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для ведения сад</w:t>
            </w:r>
            <w:r w:rsidRPr="00196436">
              <w:rPr>
                <w:szCs w:val="28"/>
              </w:rPr>
              <w:t>о</w:t>
            </w:r>
            <w:r w:rsidRPr="00196436">
              <w:rPr>
                <w:szCs w:val="28"/>
              </w:rPr>
              <w:t>водства и огородничества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-70,</w:t>
            </w:r>
            <w:r w:rsidR="001969AC" w:rsidRPr="00196436">
              <w:rPr>
                <w:szCs w:val="28"/>
                <w:lang w:eastAsia="ar-SA"/>
              </w:rPr>
              <w:t>31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7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Зоны стоянок автомобильного транспорта:</w:t>
            </w:r>
          </w:p>
        </w:tc>
        <w:tc>
          <w:tcPr>
            <w:tcW w:w="1418" w:type="dxa"/>
            <w:shd w:val="clear" w:color="auto" w:fill="auto"/>
          </w:tcPr>
          <w:p w:rsidR="00250CEE" w:rsidRPr="00196436" w:rsidRDefault="00250CEE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0,33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0,05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7E7D4C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+0,33</w:t>
            </w:r>
          </w:p>
        </w:tc>
      </w:tr>
      <w:tr w:rsidR="00051D91" w:rsidRPr="00196436" w:rsidTr="00466415">
        <w:tc>
          <w:tcPr>
            <w:tcW w:w="751" w:type="dxa"/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7.1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051D91" w:rsidP="007A2DC2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стоянок</w:t>
            </w:r>
            <w:r w:rsidR="007A2DC2" w:rsidRPr="00196436">
              <w:rPr>
                <w:szCs w:val="28"/>
              </w:rPr>
              <w:t xml:space="preserve"> для легковых авт</w:t>
            </w:r>
            <w:r w:rsidR="007A2DC2" w:rsidRPr="00196436">
              <w:rPr>
                <w:szCs w:val="28"/>
              </w:rPr>
              <w:t>о</w:t>
            </w:r>
            <w:r w:rsidR="007A2DC2" w:rsidRPr="00196436">
              <w:rPr>
                <w:szCs w:val="28"/>
              </w:rPr>
              <w:t>мобилей</w:t>
            </w:r>
          </w:p>
        </w:tc>
        <w:tc>
          <w:tcPr>
            <w:tcW w:w="1418" w:type="dxa"/>
            <w:shd w:val="clear" w:color="auto" w:fill="auto"/>
          </w:tcPr>
          <w:p w:rsidR="00250CEE" w:rsidRPr="00196436" w:rsidRDefault="00250CEE" w:rsidP="001969AC">
            <w:pPr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0,33</w:t>
            </w:r>
          </w:p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0,05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7E7D4C" w:rsidP="00EC5209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+0,33</w:t>
            </w:r>
          </w:p>
        </w:tc>
      </w:tr>
      <w:tr w:rsidR="00051D91" w:rsidRPr="00196436" w:rsidTr="00466415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8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Территория водных объектов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545687" w:rsidP="001969AC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10,80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82656B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1,</w:t>
            </w:r>
            <w:r w:rsidR="0082656B" w:rsidRPr="00196436">
              <w:rPr>
                <w:szCs w:val="28"/>
                <w:lang w:eastAsia="ar-SA"/>
              </w:rPr>
              <w:t>57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611440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+0,72</w:t>
            </w:r>
          </w:p>
        </w:tc>
      </w:tr>
      <w:tr w:rsidR="00051D91" w:rsidRPr="00196436" w:rsidTr="00466415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051D91" w:rsidRPr="00196436" w:rsidRDefault="00051D91" w:rsidP="007D203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352" w:type="dxa"/>
            <w:tcBorders>
              <w:left w:val="nil"/>
            </w:tcBorders>
            <w:shd w:val="clear" w:color="auto" w:fill="auto"/>
            <w:vAlign w:val="center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Общая площадь в границах прое</w:t>
            </w:r>
            <w:r w:rsidRPr="00196436">
              <w:rPr>
                <w:szCs w:val="28"/>
              </w:rPr>
              <w:t>к</w:t>
            </w:r>
            <w:r w:rsidRPr="00196436">
              <w:rPr>
                <w:szCs w:val="28"/>
              </w:rPr>
              <w:t>тирования: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1969AC">
            <w:pPr>
              <w:widowControl w:val="0"/>
              <w:ind w:firstLine="0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689,2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  <w:r w:rsidRPr="00196436">
              <w:rPr>
                <w:szCs w:val="28"/>
                <w:lang w:eastAsia="ar-SA"/>
              </w:rPr>
              <w:t>100,00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hanging="12"/>
              <w:jc w:val="center"/>
              <w:rPr>
                <w:szCs w:val="28"/>
                <w:lang w:eastAsia="ar-SA"/>
              </w:rPr>
            </w:pPr>
          </w:p>
        </w:tc>
      </w:tr>
    </w:tbl>
    <w:p w:rsidR="00760AD2" w:rsidRPr="00196436" w:rsidRDefault="00760AD2" w:rsidP="00760AD2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</w:rPr>
      </w:pPr>
    </w:p>
    <w:p w:rsidR="00760AD2" w:rsidRPr="00196436" w:rsidRDefault="00760AD2" w:rsidP="00760AD2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</w:rPr>
      </w:pPr>
      <w:r w:rsidRPr="00196436">
        <w:rPr>
          <w:rFonts w:ascii="Times New Roman" w:hAnsi="Times New Roman"/>
          <w:i w:val="0"/>
          <w:iCs w:val="0"/>
        </w:rPr>
        <w:t>2.2. Реорганизация производственных территорий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Одной из основных задач по развитию производственных площадок согла</w:t>
      </w:r>
      <w:r w:rsidRPr="00196436">
        <w:rPr>
          <w:szCs w:val="28"/>
        </w:rPr>
        <w:t>с</w:t>
      </w:r>
      <w:r w:rsidRPr="00196436">
        <w:rPr>
          <w:szCs w:val="28"/>
        </w:rPr>
        <w:t>но Генеральному плану города Новосибирска является обеспечение планиров</w:t>
      </w:r>
      <w:r w:rsidRPr="00196436">
        <w:rPr>
          <w:szCs w:val="28"/>
        </w:rPr>
        <w:t>а</w:t>
      </w:r>
      <w:r w:rsidRPr="00196436">
        <w:rPr>
          <w:szCs w:val="28"/>
        </w:rPr>
        <w:t>ния, развития, реорганизации и рационального использования производственных территорий.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Данная задача решается путем проведения следующих мероприятий: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сокращение вредного воздействия предприятий и других источников в р</w:t>
      </w:r>
      <w:r w:rsidRPr="00196436">
        <w:rPr>
          <w:szCs w:val="28"/>
        </w:rPr>
        <w:t>е</w:t>
      </w:r>
      <w:r w:rsidRPr="00196436">
        <w:rPr>
          <w:szCs w:val="28"/>
        </w:rPr>
        <w:t>зультате проведения природоохранных мероприятий;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резервирование территорий для развития новых производственн</w:t>
      </w:r>
      <w:r w:rsidR="00D473AA" w:rsidRPr="00196436">
        <w:rPr>
          <w:szCs w:val="28"/>
        </w:rPr>
        <w:t>ых и общ</w:t>
      </w:r>
      <w:r w:rsidR="00D473AA" w:rsidRPr="00196436">
        <w:rPr>
          <w:szCs w:val="28"/>
        </w:rPr>
        <w:t>е</w:t>
      </w:r>
      <w:r w:rsidR="00D473AA" w:rsidRPr="00196436">
        <w:rPr>
          <w:szCs w:val="28"/>
        </w:rPr>
        <w:t>ственно-</w:t>
      </w:r>
      <w:r w:rsidRPr="00196436">
        <w:rPr>
          <w:szCs w:val="28"/>
        </w:rPr>
        <w:t>деловых зон;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увеличение территорий научно-производственного, обслуживающего и коммерческо-делового назначения;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формирование качественно новых мест приложения труда;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увеличение улично-дорожной сети (далее – УДС).</w:t>
      </w:r>
    </w:p>
    <w:p w:rsidR="00760AD2" w:rsidRPr="00196436" w:rsidRDefault="00760AD2" w:rsidP="00760AD2">
      <w:pPr>
        <w:widowControl w:val="0"/>
        <w:rPr>
          <w:szCs w:val="28"/>
        </w:rPr>
      </w:pPr>
    </w:p>
    <w:p w:rsidR="00760AD2" w:rsidRPr="00196436" w:rsidRDefault="00760AD2" w:rsidP="00760AD2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</w:rPr>
      </w:pPr>
      <w:r w:rsidRPr="00196436">
        <w:rPr>
          <w:rFonts w:ascii="Times New Roman" w:hAnsi="Times New Roman"/>
          <w:i w:val="0"/>
          <w:iCs w:val="0"/>
        </w:rPr>
        <w:t>2.3. Развитие системы общественных зон и комплексов</w:t>
      </w:r>
    </w:p>
    <w:p w:rsidR="00760AD2" w:rsidRPr="00196436" w:rsidRDefault="00760AD2" w:rsidP="00760AD2">
      <w:pPr>
        <w:pStyle w:val="2"/>
        <w:keepNext w:val="0"/>
        <w:widowControl w:val="0"/>
        <w:spacing w:before="0" w:after="0"/>
        <w:rPr>
          <w:rFonts w:ascii="Times New Roman" w:hAnsi="Times New Roman"/>
          <w:i w:val="0"/>
          <w:iCs w:val="0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Город Новосибирск существенно опережает многие российские города ан</w:t>
      </w:r>
      <w:r w:rsidRPr="00196436">
        <w:rPr>
          <w:szCs w:val="28"/>
        </w:rPr>
        <w:t>а</w:t>
      </w:r>
      <w:r w:rsidRPr="00196436">
        <w:rPr>
          <w:szCs w:val="28"/>
        </w:rPr>
        <w:t>логичного масштаба по уровню развития различных видов коммерческой недв</w:t>
      </w:r>
      <w:r w:rsidRPr="00196436">
        <w:rPr>
          <w:szCs w:val="28"/>
        </w:rPr>
        <w:t>и</w:t>
      </w:r>
      <w:r w:rsidRPr="00196436">
        <w:rPr>
          <w:szCs w:val="28"/>
        </w:rPr>
        <w:t>жимости. Торговая недвижимость продолжает оставаться лидером спроса и пр</w:t>
      </w:r>
      <w:r w:rsidRPr="00196436">
        <w:rPr>
          <w:szCs w:val="28"/>
        </w:rPr>
        <w:t>о</w:t>
      </w:r>
      <w:r w:rsidRPr="00196436">
        <w:rPr>
          <w:szCs w:val="28"/>
        </w:rPr>
        <w:t>даж. Наблюдается ро</w:t>
      </w:r>
      <w:proofErr w:type="gramStart"/>
      <w:r w:rsidRPr="00196436">
        <w:rPr>
          <w:szCs w:val="28"/>
        </w:rPr>
        <w:t>ст спр</w:t>
      </w:r>
      <w:proofErr w:type="gramEnd"/>
      <w:r w:rsidRPr="00196436">
        <w:rPr>
          <w:szCs w:val="28"/>
        </w:rPr>
        <w:t>оса в производственно-складском и офисном сегме</w:t>
      </w:r>
      <w:r w:rsidRPr="00196436">
        <w:rPr>
          <w:szCs w:val="28"/>
        </w:rPr>
        <w:t>н</w:t>
      </w:r>
      <w:r w:rsidRPr="00196436">
        <w:rPr>
          <w:szCs w:val="28"/>
        </w:rPr>
        <w:t>тах рынка. Город развивается не только в масштабах страны, но и давно вышел на международный бизнес-уровень.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Прогнозируется, что дефицит качественных торговых, складских и офисных помещений в будущем будет снижаться за счет строительства новых объектов, в том числе на территории, прилегающей к ул. Станционной (западный въезд в г</w:t>
      </w:r>
      <w:r w:rsidRPr="00196436">
        <w:rPr>
          <w:szCs w:val="28"/>
        </w:rPr>
        <w:t>о</w:t>
      </w:r>
      <w:r w:rsidRPr="00196436">
        <w:rPr>
          <w:szCs w:val="28"/>
        </w:rPr>
        <w:t xml:space="preserve">род), </w:t>
      </w:r>
      <w:proofErr w:type="gramStart"/>
      <w:r w:rsidRPr="00196436">
        <w:rPr>
          <w:szCs w:val="28"/>
        </w:rPr>
        <w:t>в</w:t>
      </w:r>
      <w:proofErr w:type="gramEnd"/>
      <w:r w:rsidRPr="00196436">
        <w:rPr>
          <w:szCs w:val="28"/>
        </w:rPr>
        <w:t xml:space="preserve"> </w:t>
      </w:r>
      <w:proofErr w:type="gramStart"/>
      <w:r w:rsidRPr="00196436">
        <w:rPr>
          <w:szCs w:val="28"/>
        </w:rPr>
        <w:t>Ленинском</w:t>
      </w:r>
      <w:proofErr w:type="gramEnd"/>
      <w:r w:rsidRPr="00196436">
        <w:rPr>
          <w:szCs w:val="28"/>
        </w:rPr>
        <w:t xml:space="preserve"> районе.</w:t>
      </w:r>
      <w:bookmarkStart w:id="6" w:name="_Toc264460091"/>
      <w:bookmarkStart w:id="7" w:name="_Toc272338704"/>
      <w:bookmarkStart w:id="8" w:name="_Toc281228375"/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Параметры размещаемых объектов обслуживания</w:t>
      </w:r>
      <w:bookmarkEnd w:id="6"/>
      <w:bookmarkEnd w:id="7"/>
      <w:bookmarkEnd w:id="8"/>
      <w:r w:rsidRPr="00196436">
        <w:rPr>
          <w:szCs w:val="28"/>
        </w:rPr>
        <w:t xml:space="preserve"> составляют: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деловые и офисные центры – 120 тыс. кв. м площади;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магазины – 70 тыс. кв. м торговой площади;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оптовые рынки – 30 тыс. кв. м торговой площади;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склады – 500 тыс. кв. м площади;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конгресс-центр – 5130 мест;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lastRenderedPageBreak/>
        <w:t>объекты общественного питания – 3460 мест;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пожарное депо – 6 автомобилей.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Параметры объектов обслуживания должны уточняться при размещении конкретных объектов исходя из экономической целесообразности. Указанные объекты могут размещаться на территории общественно-деловой и коммерческой зон, где данные объекты допустимы.</w:t>
      </w:r>
    </w:p>
    <w:p w:rsidR="00051D91" w:rsidRPr="00196436" w:rsidRDefault="00051D91" w:rsidP="00051D91">
      <w:pPr>
        <w:widowControl w:val="0"/>
        <w:rPr>
          <w:szCs w:val="28"/>
        </w:rPr>
      </w:pPr>
      <w:proofErr w:type="gramStart"/>
      <w:r w:rsidRPr="00196436">
        <w:rPr>
          <w:szCs w:val="28"/>
        </w:rPr>
        <w:t xml:space="preserve">Для обеспечения потребностей жителей </w:t>
      </w:r>
      <w:r w:rsidR="007A2DC2" w:rsidRPr="00196436">
        <w:rPr>
          <w:szCs w:val="28"/>
        </w:rPr>
        <w:t xml:space="preserve">проектируемой территории </w:t>
      </w:r>
      <w:r w:rsidRPr="00196436">
        <w:rPr>
          <w:szCs w:val="28"/>
        </w:rPr>
        <w:t>в об</w:t>
      </w:r>
      <w:r w:rsidRPr="00196436">
        <w:rPr>
          <w:szCs w:val="28"/>
        </w:rPr>
        <w:t>ъ</w:t>
      </w:r>
      <w:r w:rsidRPr="00196436">
        <w:rPr>
          <w:szCs w:val="28"/>
        </w:rPr>
        <w:t>ектах социально-культурного и коммунально-бытового назначения предусматр</w:t>
      </w:r>
      <w:r w:rsidRPr="00196436">
        <w:rPr>
          <w:szCs w:val="28"/>
        </w:rPr>
        <w:t>и</w:t>
      </w:r>
      <w:r w:rsidRPr="00196436">
        <w:rPr>
          <w:szCs w:val="28"/>
        </w:rPr>
        <w:t xml:space="preserve">вается </w:t>
      </w:r>
      <w:r w:rsidR="00021795">
        <w:rPr>
          <w:szCs w:val="28"/>
        </w:rPr>
        <w:t xml:space="preserve">размещение </w:t>
      </w:r>
      <w:r w:rsidRPr="00196436">
        <w:rPr>
          <w:szCs w:val="28"/>
        </w:rPr>
        <w:t>2 новы</w:t>
      </w:r>
      <w:r w:rsidR="00021795">
        <w:rPr>
          <w:szCs w:val="28"/>
        </w:rPr>
        <w:t>х</w:t>
      </w:r>
      <w:r w:rsidRPr="00196436">
        <w:rPr>
          <w:szCs w:val="28"/>
        </w:rPr>
        <w:t xml:space="preserve"> дошкольны</w:t>
      </w:r>
      <w:r w:rsidR="00021795">
        <w:rPr>
          <w:szCs w:val="28"/>
        </w:rPr>
        <w:t>х</w:t>
      </w:r>
      <w:r w:rsidRPr="00196436">
        <w:rPr>
          <w:szCs w:val="28"/>
        </w:rPr>
        <w:t xml:space="preserve"> образовательных организаци</w:t>
      </w:r>
      <w:r w:rsidR="00021795">
        <w:rPr>
          <w:szCs w:val="28"/>
        </w:rPr>
        <w:t>й</w:t>
      </w:r>
      <w:r w:rsidRPr="00196436">
        <w:rPr>
          <w:szCs w:val="28"/>
        </w:rPr>
        <w:t>, 1 общ</w:t>
      </w:r>
      <w:r w:rsidRPr="00196436">
        <w:rPr>
          <w:szCs w:val="28"/>
        </w:rPr>
        <w:t>е</w:t>
      </w:r>
      <w:r w:rsidRPr="00196436">
        <w:rPr>
          <w:szCs w:val="28"/>
        </w:rPr>
        <w:t>образовательн</w:t>
      </w:r>
      <w:r w:rsidR="00021795">
        <w:rPr>
          <w:szCs w:val="28"/>
        </w:rPr>
        <w:t>ой</w:t>
      </w:r>
      <w:r w:rsidRPr="00196436">
        <w:rPr>
          <w:szCs w:val="28"/>
        </w:rPr>
        <w:t xml:space="preserve"> организаци</w:t>
      </w:r>
      <w:r w:rsidR="00021795">
        <w:rPr>
          <w:szCs w:val="28"/>
        </w:rPr>
        <w:t>и</w:t>
      </w:r>
      <w:r w:rsidRPr="00196436">
        <w:rPr>
          <w:szCs w:val="28"/>
        </w:rPr>
        <w:t>, 1 пункт</w:t>
      </w:r>
      <w:r w:rsidR="00021795">
        <w:rPr>
          <w:szCs w:val="28"/>
        </w:rPr>
        <w:t>а</w:t>
      </w:r>
      <w:r w:rsidRPr="00196436">
        <w:rPr>
          <w:szCs w:val="28"/>
        </w:rPr>
        <w:t xml:space="preserve"> охраны правопорядка, 1 предприяти</w:t>
      </w:r>
      <w:r w:rsidR="00021795">
        <w:rPr>
          <w:szCs w:val="28"/>
        </w:rPr>
        <w:t>я</w:t>
      </w:r>
      <w:r w:rsidRPr="00196436">
        <w:rPr>
          <w:szCs w:val="28"/>
        </w:rPr>
        <w:t xml:space="preserve"> б</w:t>
      </w:r>
      <w:r w:rsidRPr="00196436">
        <w:rPr>
          <w:szCs w:val="28"/>
        </w:rPr>
        <w:t>ы</w:t>
      </w:r>
      <w:r w:rsidRPr="00196436">
        <w:rPr>
          <w:szCs w:val="28"/>
        </w:rPr>
        <w:t>тового обслуживания, 1 объект</w:t>
      </w:r>
      <w:r w:rsidR="00021795">
        <w:rPr>
          <w:szCs w:val="28"/>
        </w:rPr>
        <w:t>а</w:t>
      </w:r>
      <w:r w:rsidRPr="00196436">
        <w:rPr>
          <w:szCs w:val="28"/>
        </w:rPr>
        <w:t xml:space="preserve"> жилищно-эксплуатационной службы, 1 аптек</w:t>
      </w:r>
      <w:r w:rsidR="00021795">
        <w:rPr>
          <w:szCs w:val="28"/>
        </w:rPr>
        <w:t>и</w:t>
      </w:r>
      <w:r w:rsidRPr="00196436">
        <w:rPr>
          <w:szCs w:val="28"/>
        </w:rPr>
        <w:t>, 1 отделени</w:t>
      </w:r>
      <w:r w:rsidR="00021795">
        <w:rPr>
          <w:szCs w:val="28"/>
        </w:rPr>
        <w:t>я</w:t>
      </w:r>
      <w:r w:rsidRPr="00196436">
        <w:rPr>
          <w:szCs w:val="28"/>
        </w:rPr>
        <w:t xml:space="preserve"> банка, 1 отделени</w:t>
      </w:r>
      <w:r w:rsidR="00021795">
        <w:rPr>
          <w:szCs w:val="28"/>
        </w:rPr>
        <w:t>я</w:t>
      </w:r>
      <w:r w:rsidRPr="00196436">
        <w:rPr>
          <w:szCs w:val="28"/>
        </w:rPr>
        <w:t xml:space="preserve"> почтовой связи, 1 дом</w:t>
      </w:r>
      <w:r w:rsidR="00021795">
        <w:rPr>
          <w:szCs w:val="28"/>
        </w:rPr>
        <w:t>а</w:t>
      </w:r>
      <w:r w:rsidRPr="00196436">
        <w:rPr>
          <w:szCs w:val="28"/>
        </w:rPr>
        <w:t xml:space="preserve"> детского творчества и 1 де</w:t>
      </w:r>
      <w:r w:rsidRPr="00196436">
        <w:rPr>
          <w:szCs w:val="28"/>
        </w:rPr>
        <w:t>т</w:t>
      </w:r>
      <w:r w:rsidRPr="00196436">
        <w:rPr>
          <w:szCs w:val="28"/>
        </w:rPr>
        <w:t>ско-юношеск</w:t>
      </w:r>
      <w:r w:rsidR="00021795">
        <w:rPr>
          <w:szCs w:val="28"/>
        </w:rPr>
        <w:t>ой</w:t>
      </w:r>
      <w:r w:rsidRPr="00196436">
        <w:rPr>
          <w:szCs w:val="28"/>
        </w:rPr>
        <w:t xml:space="preserve"> спортивн</w:t>
      </w:r>
      <w:r w:rsidR="00021795">
        <w:rPr>
          <w:szCs w:val="28"/>
        </w:rPr>
        <w:t>ой</w:t>
      </w:r>
      <w:r w:rsidRPr="00196436">
        <w:rPr>
          <w:szCs w:val="28"/>
        </w:rPr>
        <w:t xml:space="preserve"> школ</w:t>
      </w:r>
      <w:r w:rsidR="00021795">
        <w:rPr>
          <w:szCs w:val="28"/>
        </w:rPr>
        <w:t>ы</w:t>
      </w:r>
      <w:r w:rsidRPr="00196436">
        <w:rPr>
          <w:szCs w:val="28"/>
        </w:rPr>
        <w:t>, 1 пункт</w:t>
      </w:r>
      <w:r w:rsidR="00021795">
        <w:rPr>
          <w:szCs w:val="28"/>
        </w:rPr>
        <w:t>а</w:t>
      </w:r>
      <w:r w:rsidRPr="00196436">
        <w:rPr>
          <w:szCs w:val="28"/>
        </w:rPr>
        <w:t xml:space="preserve"> связи, 1 филиал</w:t>
      </w:r>
      <w:r w:rsidR="00021795">
        <w:rPr>
          <w:szCs w:val="28"/>
        </w:rPr>
        <w:t>а</w:t>
      </w:r>
      <w:r w:rsidRPr="00196436">
        <w:rPr>
          <w:szCs w:val="28"/>
        </w:rPr>
        <w:t xml:space="preserve"> банка.</w:t>
      </w:r>
      <w:proofErr w:type="gramEnd"/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Указанные объекты предусмотрены для обеспечения потребностей жителей и сконцентрированы в зонах </w:t>
      </w:r>
      <w:r w:rsidR="00EC5BF0" w:rsidRPr="00196436">
        <w:rPr>
          <w:szCs w:val="28"/>
        </w:rPr>
        <w:t>специализированной общественной застройки</w:t>
      </w:r>
      <w:r w:rsidRPr="00196436">
        <w:rPr>
          <w:szCs w:val="28"/>
        </w:rPr>
        <w:t>. В связи с компактностью территорий с жилой застройкой, небольшим количеством жителей целесообразно объединение различных объектов обслуживания в ко</w:t>
      </w:r>
      <w:r w:rsidRPr="00196436">
        <w:rPr>
          <w:szCs w:val="28"/>
        </w:rPr>
        <w:t>м</w:t>
      </w:r>
      <w:r w:rsidRPr="00196436">
        <w:rPr>
          <w:szCs w:val="28"/>
        </w:rPr>
        <w:t>плексы.</w:t>
      </w: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bookmarkStart w:id="9" w:name="_Toc281394416"/>
      <w:bookmarkStart w:id="10" w:name="_Toc294799607"/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2.4. Развитие транспортной инфраструктуры</w:t>
      </w:r>
      <w:bookmarkEnd w:id="9"/>
      <w:bookmarkEnd w:id="10"/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2.4.1. Улично-дорожная сеть</w:t>
      </w: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Транспортно-планировочный каркас проектируемой территории и класс</w:t>
      </w:r>
      <w:r w:rsidRPr="00196436">
        <w:rPr>
          <w:szCs w:val="28"/>
        </w:rPr>
        <w:t>и</w:t>
      </w:r>
      <w:r w:rsidRPr="00196436">
        <w:rPr>
          <w:szCs w:val="28"/>
        </w:rPr>
        <w:t>фикация его элементов приняты в соответствии с Генеральным планом города Новосибирска и рекомендациями, разработанными</w:t>
      </w:r>
      <w:r w:rsidR="00F7379C" w:rsidRPr="00196436">
        <w:rPr>
          <w:szCs w:val="28"/>
        </w:rPr>
        <w:t xml:space="preserve"> Научно-исследовательским проектным институтом </w:t>
      </w:r>
      <w:r w:rsidRPr="00196436">
        <w:rPr>
          <w:szCs w:val="28"/>
        </w:rPr>
        <w:t>территориального развития и транспортной инфрастру</w:t>
      </w:r>
      <w:r w:rsidRPr="00196436">
        <w:rPr>
          <w:szCs w:val="28"/>
        </w:rPr>
        <w:t>к</w:t>
      </w:r>
      <w:r w:rsidRPr="00196436">
        <w:rPr>
          <w:szCs w:val="28"/>
        </w:rPr>
        <w:t>туры (</w:t>
      </w:r>
      <w:proofErr w:type="gramStart"/>
      <w:r w:rsidRPr="00196436">
        <w:rPr>
          <w:szCs w:val="28"/>
        </w:rPr>
        <w:t>г</w:t>
      </w:r>
      <w:proofErr w:type="gramEnd"/>
      <w:r w:rsidRPr="00196436">
        <w:rPr>
          <w:szCs w:val="28"/>
        </w:rPr>
        <w:t>. Санкт-Петербург).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К основным элементам УДС относятся:</w:t>
      </w:r>
    </w:p>
    <w:p w:rsidR="00760AD2" w:rsidRPr="00196436" w:rsidRDefault="00D74C3A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проектируемая </w:t>
      </w:r>
      <w:r w:rsidR="00760AD2" w:rsidRPr="00196436">
        <w:rPr>
          <w:szCs w:val="28"/>
        </w:rPr>
        <w:t>магистральная дорога скоростного движения</w:t>
      </w:r>
      <w:r w:rsidRPr="00196436">
        <w:rPr>
          <w:szCs w:val="28"/>
        </w:rPr>
        <w:t xml:space="preserve"> «</w:t>
      </w:r>
      <w:proofErr w:type="spellStart"/>
      <w:r w:rsidRPr="00196436">
        <w:rPr>
          <w:szCs w:val="28"/>
        </w:rPr>
        <w:t>Ельцовская</w:t>
      </w:r>
      <w:proofErr w:type="spellEnd"/>
      <w:r w:rsidR="00A544D1" w:rsidRPr="00196436">
        <w:rPr>
          <w:szCs w:val="28"/>
        </w:rPr>
        <w:t>»</w:t>
      </w:r>
      <w:r w:rsidR="00760AD2" w:rsidRPr="00196436">
        <w:rPr>
          <w:szCs w:val="28"/>
        </w:rPr>
        <w:t>;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магистральные улицы общегородского значения регулируемого движения </w:t>
      </w:r>
      <w:r w:rsidRPr="00196436">
        <w:rPr>
          <w:szCs w:val="28"/>
          <w:lang w:val="en-US"/>
        </w:rPr>
        <w:t>I</w:t>
      </w:r>
      <w:r w:rsidRPr="00196436">
        <w:rPr>
          <w:szCs w:val="28"/>
        </w:rPr>
        <w:t xml:space="preserve"> класса, представленные в широтном направлении ул. Станционной, в мериди</w:t>
      </w:r>
      <w:r w:rsidRPr="00196436">
        <w:rPr>
          <w:szCs w:val="28"/>
        </w:rPr>
        <w:t>о</w:t>
      </w:r>
      <w:r w:rsidRPr="00196436">
        <w:rPr>
          <w:szCs w:val="28"/>
        </w:rPr>
        <w:t>нальном направлении – новой улицей, находящейся в створе скоростной дороги, а также участком по ул. 2-й Станционной на ее подходе к скоростной дороге;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магистральные улицы общегородского значения регулируемого движения </w:t>
      </w:r>
      <w:r w:rsidRPr="00196436">
        <w:rPr>
          <w:szCs w:val="28"/>
          <w:lang w:val="en-US"/>
        </w:rPr>
        <w:t>II</w:t>
      </w:r>
      <w:r w:rsidRPr="00196436">
        <w:rPr>
          <w:szCs w:val="28"/>
        </w:rPr>
        <w:t> класса, к которым отнесены улицы меридионального направления – ул. 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и ул. </w:t>
      </w:r>
      <w:proofErr w:type="gramStart"/>
      <w:r w:rsidRPr="00196436">
        <w:rPr>
          <w:szCs w:val="28"/>
        </w:rPr>
        <w:t>Олимпийская</w:t>
      </w:r>
      <w:proofErr w:type="gramEnd"/>
      <w:r w:rsidRPr="00196436">
        <w:rPr>
          <w:szCs w:val="28"/>
        </w:rPr>
        <w:t>;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магистральные улицы районного значения, улучшающие внутрирайонные транспортные связи;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улицы и дороги про</w:t>
      </w:r>
      <w:r w:rsidR="00A544D1" w:rsidRPr="00196436">
        <w:rPr>
          <w:szCs w:val="28"/>
        </w:rPr>
        <w:t xml:space="preserve">изводственных </w:t>
      </w:r>
      <w:r w:rsidRPr="00196436">
        <w:rPr>
          <w:szCs w:val="28"/>
        </w:rPr>
        <w:t>зон, обеспечивающие непосредственный подъе</w:t>
      </w:r>
      <w:proofErr w:type="gramStart"/>
      <w:r w:rsidRPr="00196436">
        <w:rPr>
          <w:szCs w:val="28"/>
        </w:rPr>
        <w:t>зд к пр</w:t>
      </w:r>
      <w:proofErr w:type="gramEnd"/>
      <w:r w:rsidRPr="00196436">
        <w:rPr>
          <w:szCs w:val="28"/>
        </w:rPr>
        <w:t xml:space="preserve">едприятиям и организациям (не считая ряда </w:t>
      </w:r>
      <w:proofErr w:type="spellStart"/>
      <w:r w:rsidRPr="00196436">
        <w:rPr>
          <w:szCs w:val="28"/>
        </w:rPr>
        <w:t>внутримикрорайонных</w:t>
      </w:r>
      <w:proofErr w:type="spellEnd"/>
      <w:r w:rsidRPr="00196436">
        <w:rPr>
          <w:szCs w:val="28"/>
        </w:rPr>
        <w:t xml:space="preserve"> проездов).</w:t>
      </w:r>
    </w:p>
    <w:p w:rsidR="00EB1A2E" w:rsidRPr="00196436" w:rsidRDefault="00760AD2" w:rsidP="009D2828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Общая протяженность УДС района составит 25,89 км, в том числе магис</w:t>
      </w:r>
      <w:r w:rsidRPr="00196436">
        <w:rPr>
          <w:szCs w:val="28"/>
        </w:rPr>
        <w:t>т</w:t>
      </w:r>
      <w:r w:rsidRPr="00196436">
        <w:rPr>
          <w:szCs w:val="28"/>
        </w:rPr>
        <w:t>ральных – 17,62 км. Плотность сети п</w:t>
      </w:r>
      <w:r w:rsidR="00A544D1" w:rsidRPr="00196436">
        <w:rPr>
          <w:szCs w:val="28"/>
        </w:rPr>
        <w:t>ри площади проектируемой территории</w:t>
      </w:r>
      <w:r w:rsidRPr="00196436">
        <w:rPr>
          <w:szCs w:val="28"/>
        </w:rPr>
        <w:t xml:space="preserve"> 6,39</w:t>
      </w:r>
      <w:r w:rsidR="00021795">
        <w:rPr>
          <w:szCs w:val="28"/>
        </w:rPr>
        <w:t> </w:t>
      </w:r>
      <w:r w:rsidRPr="00196436">
        <w:rPr>
          <w:szCs w:val="28"/>
        </w:rPr>
        <w:t>кв. км составит соответственно 4 км/кв. км и 2,76 км/кв. км. Это свидетельс</w:t>
      </w:r>
      <w:r w:rsidRPr="00196436">
        <w:rPr>
          <w:szCs w:val="28"/>
        </w:rPr>
        <w:t>т</w:t>
      </w:r>
      <w:r w:rsidRPr="00196436">
        <w:rPr>
          <w:szCs w:val="28"/>
        </w:rPr>
        <w:t>вует о достаточном уровне транспортного обслуживания с учетом функционал</w:t>
      </w:r>
      <w:r w:rsidRPr="00196436">
        <w:rPr>
          <w:szCs w:val="28"/>
        </w:rPr>
        <w:t>ь</w:t>
      </w:r>
      <w:r w:rsidRPr="00196436">
        <w:rPr>
          <w:szCs w:val="28"/>
        </w:rPr>
        <w:lastRenderedPageBreak/>
        <w:t>ного использования площадки.</w:t>
      </w:r>
    </w:p>
    <w:p w:rsidR="00C71F21" w:rsidRPr="00196436" w:rsidRDefault="00C71F21" w:rsidP="00760AD2">
      <w:pPr>
        <w:widowControl w:val="0"/>
        <w:ind w:firstLine="0"/>
        <w:jc w:val="center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2.4.2. Транспортные узлы и развязки</w:t>
      </w:r>
    </w:p>
    <w:p w:rsidR="00760AD2" w:rsidRPr="00196436" w:rsidRDefault="00760AD2" w:rsidP="00760AD2">
      <w:pPr>
        <w:widowControl w:val="0"/>
        <w:jc w:val="center"/>
        <w:rPr>
          <w:b/>
          <w:szCs w:val="28"/>
        </w:rPr>
      </w:pP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В </w:t>
      </w:r>
      <w:proofErr w:type="gramStart"/>
      <w:r w:rsidR="00A544D1" w:rsidRPr="00196436">
        <w:rPr>
          <w:szCs w:val="28"/>
        </w:rPr>
        <w:t>пересечении</w:t>
      </w:r>
      <w:proofErr w:type="gramEnd"/>
      <w:r w:rsidR="00A544D1" w:rsidRPr="00196436">
        <w:rPr>
          <w:szCs w:val="28"/>
        </w:rPr>
        <w:t xml:space="preserve"> </w:t>
      </w:r>
      <w:r w:rsidR="00D74C3A" w:rsidRPr="00196436">
        <w:rPr>
          <w:szCs w:val="28"/>
        </w:rPr>
        <w:t xml:space="preserve">проектируемой </w:t>
      </w:r>
      <w:r w:rsidR="00A544D1" w:rsidRPr="00196436">
        <w:rPr>
          <w:szCs w:val="28"/>
        </w:rPr>
        <w:t>магистральной дороги скоростного движения «</w:t>
      </w:r>
      <w:proofErr w:type="spellStart"/>
      <w:r w:rsidR="00A544D1" w:rsidRPr="00196436">
        <w:rPr>
          <w:szCs w:val="28"/>
        </w:rPr>
        <w:t>Ельцов</w:t>
      </w:r>
      <w:r w:rsidR="00D74C3A" w:rsidRPr="00196436">
        <w:rPr>
          <w:szCs w:val="28"/>
        </w:rPr>
        <w:t>ская</w:t>
      </w:r>
      <w:proofErr w:type="spellEnd"/>
      <w:r w:rsidR="00A544D1" w:rsidRPr="00196436">
        <w:rPr>
          <w:szCs w:val="28"/>
        </w:rPr>
        <w:t xml:space="preserve">» </w:t>
      </w:r>
      <w:r w:rsidRPr="00196436">
        <w:rPr>
          <w:szCs w:val="28"/>
        </w:rPr>
        <w:t>с ул. </w:t>
      </w:r>
      <w:r w:rsidR="00051D91" w:rsidRPr="00196436">
        <w:rPr>
          <w:szCs w:val="28"/>
        </w:rPr>
        <w:t xml:space="preserve">Станционной проектом планировки предложено </w:t>
      </w:r>
      <w:r w:rsidRPr="00196436">
        <w:rPr>
          <w:szCs w:val="28"/>
        </w:rPr>
        <w:t>формиров</w:t>
      </w:r>
      <w:r w:rsidRPr="00196436">
        <w:rPr>
          <w:szCs w:val="28"/>
        </w:rPr>
        <w:t>а</w:t>
      </w:r>
      <w:r w:rsidRPr="00196436">
        <w:rPr>
          <w:szCs w:val="28"/>
        </w:rPr>
        <w:t>ние транспортно-пересадочного узла для скоростного трамвая, обычного трамвая. Узел строится на основе сложной многоуровневой транспортной развязки, осн</w:t>
      </w:r>
      <w:r w:rsidRPr="00196436">
        <w:rPr>
          <w:szCs w:val="28"/>
        </w:rPr>
        <w:t>а</w:t>
      </w:r>
      <w:r w:rsidRPr="00196436">
        <w:rPr>
          <w:szCs w:val="28"/>
        </w:rPr>
        <w:t>щаемой внеуличными пешеходными переходами.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В </w:t>
      </w:r>
      <w:proofErr w:type="gramStart"/>
      <w:r w:rsidRPr="00196436">
        <w:rPr>
          <w:szCs w:val="28"/>
        </w:rPr>
        <w:t>пересечении</w:t>
      </w:r>
      <w:proofErr w:type="gramEnd"/>
      <w:r w:rsidRPr="00196436">
        <w:rPr>
          <w:szCs w:val="28"/>
        </w:rPr>
        <w:t xml:space="preserve"> </w:t>
      </w:r>
      <w:r w:rsidR="00D74C3A" w:rsidRPr="00196436">
        <w:rPr>
          <w:szCs w:val="28"/>
        </w:rPr>
        <w:t xml:space="preserve">магистральных </w:t>
      </w:r>
      <w:r w:rsidRPr="00196436">
        <w:rPr>
          <w:szCs w:val="28"/>
        </w:rPr>
        <w:t>улиц</w:t>
      </w:r>
      <w:r w:rsidR="00D74C3A" w:rsidRPr="00196436">
        <w:rPr>
          <w:szCs w:val="28"/>
        </w:rPr>
        <w:t xml:space="preserve"> общегородского значения регулируем</w:t>
      </w:r>
      <w:r w:rsidR="00D74C3A" w:rsidRPr="00196436">
        <w:rPr>
          <w:szCs w:val="28"/>
        </w:rPr>
        <w:t>о</w:t>
      </w:r>
      <w:r w:rsidR="00D74C3A" w:rsidRPr="00196436">
        <w:rPr>
          <w:szCs w:val="28"/>
        </w:rPr>
        <w:t>го движения</w:t>
      </w:r>
      <w:r w:rsidRPr="00196436">
        <w:rPr>
          <w:szCs w:val="28"/>
        </w:rPr>
        <w:t xml:space="preserve"> </w:t>
      </w:r>
      <w:r w:rsidR="002A2E68" w:rsidRPr="00196436">
        <w:rPr>
          <w:szCs w:val="28"/>
        </w:rPr>
        <w:t xml:space="preserve">ул. </w:t>
      </w:r>
      <w:r w:rsidRPr="00196436">
        <w:rPr>
          <w:szCs w:val="28"/>
        </w:rPr>
        <w:t xml:space="preserve">Станционной и </w:t>
      </w:r>
      <w:r w:rsidR="002A2E68" w:rsidRPr="00196436">
        <w:rPr>
          <w:szCs w:val="28"/>
        </w:rPr>
        <w:t xml:space="preserve">ул. 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развивается существующий тран</w:t>
      </w:r>
      <w:r w:rsidRPr="00196436">
        <w:rPr>
          <w:szCs w:val="28"/>
        </w:rPr>
        <w:t>с</w:t>
      </w:r>
      <w:r w:rsidRPr="00196436">
        <w:rPr>
          <w:szCs w:val="28"/>
        </w:rPr>
        <w:t>портно-пересадочный узел на основе существующей реконструируемой кольц</w:t>
      </w:r>
      <w:r w:rsidRPr="00196436">
        <w:rPr>
          <w:szCs w:val="28"/>
        </w:rPr>
        <w:t>е</w:t>
      </w:r>
      <w:r w:rsidRPr="00196436">
        <w:rPr>
          <w:szCs w:val="28"/>
        </w:rPr>
        <w:t xml:space="preserve">вой транспортной развязки в одном уровне со светофорным регулированием. В </w:t>
      </w:r>
      <w:proofErr w:type="gramStart"/>
      <w:r w:rsidRPr="00196436">
        <w:rPr>
          <w:szCs w:val="28"/>
        </w:rPr>
        <w:t>узле</w:t>
      </w:r>
      <w:proofErr w:type="gramEnd"/>
      <w:r w:rsidRPr="00196436">
        <w:rPr>
          <w:szCs w:val="28"/>
        </w:rPr>
        <w:t xml:space="preserve"> предполагается пересадка для трамвая, троллейбуса и городского автобуса. Безопасное пересечение узла обеспечивается внеуличными переходами сложной организации.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Транспортно-пересадочный узел с участием железной дороги, трамвая и ч</w:t>
      </w:r>
      <w:r w:rsidRPr="00196436">
        <w:rPr>
          <w:szCs w:val="28"/>
        </w:rPr>
        <w:t>а</w:t>
      </w:r>
      <w:r w:rsidRPr="00196436">
        <w:rPr>
          <w:szCs w:val="28"/>
        </w:rPr>
        <w:t>стного автомобильного транспорта проектируется на базе железнодорожной платформы «Ипподром» с организацией на примыкающей территории мног</w:t>
      </w:r>
      <w:r w:rsidRPr="00196436">
        <w:rPr>
          <w:szCs w:val="28"/>
        </w:rPr>
        <w:t>о</w:t>
      </w:r>
      <w:r w:rsidRPr="00196436">
        <w:rPr>
          <w:szCs w:val="28"/>
        </w:rPr>
        <w:t xml:space="preserve">уровневых стоянок на 150 </w:t>
      </w:r>
      <w:proofErr w:type="spellStart"/>
      <w:r w:rsidRPr="00196436">
        <w:rPr>
          <w:szCs w:val="28"/>
        </w:rPr>
        <w:t>машино-мест</w:t>
      </w:r>
      <w:proofErr w:type="spellEnd"/>
      <w:r w:rsidRPr="00196436">
        <w:rPr>
          <w:szCs w:val="28"/>
        </w:rPr>
        <w:t>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Пересечение </w:t>
      </w:r>
      <w:r w:rsidR="00EC5BF0" w:rsidRPr="00196436">
        <w:rPr>
          <w:szCs w:val="28"/>
        </w:rPr>
        <w:t xml:space="preserve">магистральных </w:t>
      </w:r>
      <w:r w:rsidRPr="00196436">
        <w:rPr>
          <w:szCs w:val="28"/>
        </w:rPr>
        <w:t>улиц общегородского значения с железной д</w:t>
      </w:r>
      <w:r w:rsidRPr="00196436">
        <w:rPr>
          <w:szCs w:val="28"/>
        </w:rPr>
        <w:t>о</w:t>
      </w:r>
      <w:r w:rsidRPr="00196436">
        <w:rPr>
          <w:szCs w:val="28"/>
        </w:rPr>
        <w:t xml:space="preserve">рогой проектом </w:t>
      </w:r>
      <w:r w:rsidR="00A544D1" w:rsidRPr="00196436">
        <w:rPr>
          <w:szCs w:val="28"/>
        </w:rPr>
        <w:t xml:space="preserve">планировки </w:t>
      </w:r>
      <w:r w:rsidRPr="00196436">
        <w:rPr>
          <w:szCs w:val="28"/>
        </w:rPr>
        <w:t>предусмотрено выполнить в разных уровнях.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Примыкание </w:t>
      </w:r>
      <w:r w:rsidR="00EC5BF0" w:rsidRPr="00196436">
        <w:rPr>
          <w:szCs w:val="28"/>
        </w:rPr>
        <w:t>магистральных улиц общегородского значения</w:t>
      </w:r>
      <w:r w:rsidRPr="00196436">
        <w:rPr>
          <w:szCs w:val="28"/>
        </w:rPr>
        <w:t xml:space="preserve">, </w:t>
      </w:r>
      <w:r w:rsidR="00EC5BF0" w:rsidRPr="00196436">
        <w:rPr>
          <w:szCs w:val="28"/>
        </w:rPr>
        <w:t xml:space="preserve">улиц и дорог </w:t>
      </w:r>
      <w:r w:rsidRPr="00196436">
        <w:rPr>
          <w:szCs w:val="28"/>
        </w:rPr>
        <w:t xml:space="preserve">районного значения и улиц местного значения к боковому проезду </w:t>
      </w:r>
      <w:r w:rsidR="00D74C3A" w:rsidRPr="00196436">
        <w:rPr>
          <w:szCs w:val="28"/>
        </w:rPr>
        <w:t>проектиру</w:t>
      </w:r>
      <w:r w:rsidR="00D74C3A" w:rsidRPr="00196436">
        <w:rPr>
          <w:szCs w:val="28"/>
        </w:rPr>
        <w:t>е</w:t>
      </w:r>
      <w:r w:rsidR="00D74C3A" w:rsidRPr="00196436">
        <w:rPr>
          <w:szCs w:val="28"/>
        </w:rPr>
        <w:t xml:space="preserve">мой </w:t>
      </w:r>
      <w:r w:rsidR="00A544D1" w:rsidRPr="00196436">
        <w:rPr>
          <w:szCs w:val="28"/>
        </w:rPr>
        <w:t>магистральной дороги скоростного движения</w:t>
      </w:r>
      <w:r w:rsidR="00D74C3A" w:rsidRPr="00196436">
        <w:rPr>
          <w:szCs w:val="28"/>
        </w:rPr>
        <w:t xml:space="preserve"> «</w:t>
      </w:r>
      <w:proofErr w:type="spellStart"/>
      <w:r w:rsidR="00D74C3A" w:rsidRPr="00196436">
        <w:rPr>
          <w:szCs w:val="28"/>
        </w:rPr>
        <w:t>Ельцовская</w:t>
      </w:r>
      <w:proofErr w:type="spellEnd"/>
      <w:r w:rsidR="00A544D1" w:rsidRPr="00196436">
        <w:rPr>
          <w:szCs w:val="28"/>
        </w:rPr>
        <w:t>»</w:t>
      </w:r>
      <w:r w:rsidRPr="00196436">
        <w:rPr>
          <w:szCs w:val="28"/>
        </w:rPr>
        <w:t xml:space="preserve"> запроектированы в одном уровне без левых поворотов.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Магистрал</w:t>
      </w:r>
      <w:r w:rsidR="00EC5BF0" w:rsidRPr="00196436">
        <w:rPr>
          <w:szCs w:val="28"/>
        </w:rPr>
        <w:t>ьные дороги и магистральные улицы</w:t>
      </w:r>
      <w:r w:rsidRPr="00196436">
        <w:rPr>
          <w:szCs w:val="28"/>
        </w:rPr>
        <w:t xml:space="preserve"> общегородского значения регулируемого движения запроектированы пересекающимися между собой ул</w:t>
      </w:r>
      <w:r w:rsidRPr="00196436">
        <w:rPr>
          <w:szCs w:val="28"/>
        </w:rPr>
        <w:t>и</w:t>
      </w:r>
      <w:r w:rsidRPr="00196436">
        <w:rPr>
          <w:szCs w:val="28"/>
        </w:rPr>
        <w:t xml:space="preserve">цами в одном уровне (со светофорным регулированием). </w:t>
      </w:r>
    </w:p>
    <w:p w:rsidR="00760AD2" w:rsidRPr="00196436" w:rsidRDefault="00760AD2" w:rsidP="00760AD2">
      <w:pPr>
        <w:widowControl w:val="0"/>
        <w:jc w:val="center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2.4.3. Общественный транспорт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На проектируемой территории проектом планировки предусмотрено сохр</w:t>
      </w:r>
      <w:r w:rsidRPr="00196436">
        <w:rPr>
          <w:szCs w:val="28"/>
        </w:rPr>
        <w:t>а</w:t>
      </w:r>
      <w:r w:rsidRPr="00196436">
        <w:rPr>
          <w:szCs w:val="28"/>
        </w:rPr>
        <w:t>нение и развитие сети общественного транспорта. В систему общественного транспорта войдут электропоезда пригородного сообщения, скоростной трамвай, трамвай, междугородный и городской автобус, троллейбус, маршрутное такси, такси.</w:t>
      </w:r>
    </w:p>
    <w:p w:rsidR="00051D91" w:rsidRPr="00196436" w:rsidRDefault="00760AD2" w:rsidP="00051D91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Железнодорожное сообщение обеспечивается западным направлением </w:t>
      </w:r>
      <w:proofErr w:type="spellStart"/>
      <w:r w:rsidRPr="00196436">
        <w:rPr>
          <w:szCs w:val="28"/>
        </w:rPr>
        <w:t>З</w:t>
      </w:r>
      <w:r w:rsidRPr="00196436">
        <w:rPr>
          <w:szCs w:val="28"/>
        </w:rPr>
        <w:t>а</w:t>
      </w:r>
      <w:r w:rsidRPr="00196436">
        <w:rPr>
          <w:szCs w:val="28"/>
        </w:rPr>
        <w:t>падно-Сибирской</w:t>
      </w:r>
      <w:proofErr w:type="spellEnd"/>
      <w:r w:rsidRPr="00196436">
        <w:rPr>
          <w:szCs w:val="28"/>
        </w:rPr>
        <w:t xml:space="preserve"> железной дороги </w:t>
      </w:r>
      <w:r w:rsidR="00EB1A2E" w:rsidRPr="00196436">
        <w:rPr>
          <w:szCs w:val="28"/>
        </w:rPr>
        <w:t xml:space="preserve">с остановочной железнодорожной </w:t>
      </w:r>
      <w:r w:rsidR="00051D91" w:rsidRPr="00196436">
        <w:rPr>
          <w:szCs w:val="28"/>
        </w:rPr>
        <w:t>платформой «Ипподром».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Скоростной трамвай пересечет проектируемую территорию в юго-западной части, пройдя через транспортно-пересадочный узел</w:t>
      </w:r>
      <w:r w:rsidR="00C06AB0" w:rsidRPr="00196436">
        <w:rPr>
          <w:szCs w:val="28"/>
        </w:rPr>
        <w:t xml:space="preserve"> с</w:t>
      </w:r>
      <w:r w:rsidRPr="00196436">
        <w:rPr>
          <w:szCs w:val="28"/>
        </w:rPr>
        <w:t xml:space="preserve"> </w:t>
      </w:r>
      <w:r w:rsidR="00D74C3A" w:rsidRPr="00196436">
        <w:rPr>
          <w:szCs w:val="28"/>
        </w:rPr>
        <w:t xml:space="preserve">проектируемой </w:t>
      </w:r>
      <w:r w:rsidR="00C06AB0" w:rsidRPr="00196436">
        <w:rPr>
          <w:szCs w:val="28"/>
        </w:rPr>
        <w:t>магис</w:t>
      </w:r>
      <w:r w:rsidR="00C06AB0" w:rsidRPr="00196436">
        <w:rPr>
          <w:szCs w:val="28"/>
        </w:rPr>
        <w:t>т</w:t>
      </w:r>
      <w:r w:rsidR="00C06AB0" w:rsidRPr="00196436">
        <w:rPr>
          <w:szCs w:val="28"/>
        </w:rPr>
        <w:t>ральной дорогой скоростного движения</w:t>
      </w:r>
      <w:r w:rsidR="00D74C3A" w:rsidRPr="00196436">
        <w:rPr>
          <w:szCs w:val="28"/>
        </w:rPr>
        <w:t xml:space="preserve"> «</w:t>
      </w:r>
      <w:proofErr w:type="spellStart"/>
      <w:r w:rsidR="00D74C3A" w:rsidRPr="00196436">
        <w:rPr>
          <w:szCs w:val="28"/>
        </w:rPr>
        <w:t>Ельцовская</w:t>
      </w:r>
      <w:proofErr w:type="spellEnd"/>
      <w:r w:rsidR="00C06AB0" w:rsidRPr="00196436">
        <w:rPr>
          <w:szCs w:val="28"/>
        </w:rPr>
        <w:t xml:space="preserve">» </w:t>
      </w:r>
      <w:r w:rsidRPr="00196436">
        <w:rPr>
          <w:szCs w:val="28"/>
        </w:rPr>
        <w:t xml:space="preserve">на </w:t>
      </w:r>
      <w:r w:rsidR="009C4A86" w:rsidRPr="00196436">
        <w:rPr>
          <w:szCs w:val="28"/>
        </w:rPr>
        <w:t xml:space="preserve">магистральную улицу общегородского значения регулируемого движения </w:t>
      </w:r>
      <w:r w:rsidR="00B50D7D" w:rsidRPr="00196436">
        <w:rPr>
          <w:szCs w:val="28"/>
        </w:rPr>
        <w:t xml:space="preserve">ул. </w:t>
      </w:r>
      <w:r w:rsidRPr="00196436">
        <w:rPr>
          <w:szCs w:val="28"/>
        </w:rPr>
        <w:t>Станционную.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В юго-восточной части через транспортно-пересадочный узел по ул. Ста</w:t>
      </w:r>
      <w:r w:rsidRPr="00196436">
        <w:rPr>
          <w:szCs w:val="28"/>
        </w:rPr>
        <w:t>н</w:t>
      </w:r>
      <w:r w:rsidRPr="00196436">
        <w:rPr>
          <w:szCs w:val="28"/>
        </w:rPr>
        <w:t>ционной до ул</w:t>
      </w:r>
      <w:r w:rsidR="00B50D7D" w:rsidRPr="00196436">
        <w:rPr>
          <w:szCs w:val="28"/>
        </w:rPr>
        <w:t>.</w:t>
      </w:r>
      <w:r w:rsidRPr="00196436">
        <w:rPr>
          <w:szCs w:val="28"/>
        </w:rPr>
        <w:t xml:space="preserve"> 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пройдет линия трамвая.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proofErr w:type="gramStart"/>
      <w:r w:rsidRPr="00196436">
        <w:rPr>
          <w:szCs w:val="28"/>
        </w:rPr>
        <w:lastRenderedPageBreak/>
        <w:t xml:space="preserve">В транспортно-пересадочном узле на пересечении </w:t>
      </w:r>
      <w:r w:rsidR="00D74C3A" w:rsidRPr="00196436">
        <w:rPr>
          <w:szCs w:val="28"/>
        </w:rPr>
        <w:t xml:space="preserve">проектируемой </w:t>
      </w:r>
      <w:r w:rsidR="00C06AB0" w:rsidRPr="00196436">
        <w:rPr>
          <w:szCs w:val="28"/>
        </w:rPr>
        <w:t>магис</w:t>
      </w:r>
      <w:r w:rsidR="00C06AB0" w:rsidRPr="00196436">
        <w:rPr>
          <w:szCs w:val="28"/>
        </w:rPr>
        <w:t>т</w:t>
      </w:r>
      <w:r w:rsidR="00C06AB0" w:rsidRPr="00196436">
        <w:rPr>
          <w:szCs w:val="28"/>
        </w:rPr>
        <w:t>ральной дороги скоростного движения</w:t>
      </w:r>
      <w:r w:rsidR="00D74C3A" w:rsidRPr="00196436">
        <w:rPr>
          <w:szCs w:val="28"/>
        </w:rPr>
        <w:t xml:space="preserve"> «</w:t>
      </w:r>
      <w:proofErr w:type="spellStart"/>
      <w:r w:rsidR="00D74C3A" w:rsidRPr="00196436">
        <w:rPr>
          <w:szCs w:val="28"/>
        </w:rPr>
        <w:t>Ельцовская</w:t>
      </w:r>
      <w:proofErr w:type="spellEnd"/>
      <w:r w:rsidR="00C06AB0" w:rsidRPr="00196436">
        <w:rPr>
          <w:szCs w:val="28"/>
        </w:rPr>
        <w:t xml:space="preserve">» </w:t>
      </w:r>
      <w:r w:rsidRPr="00196436">
        <w:rPr>
          <w:szCs w:val="28"/>
        </w:rPr>
        <w:t xml:space="preserve">с </w:t>
      </w:r>
      <w:r w:rsidR="009C4A86" w:rsidRPr="00196436">
        <w:rPr>
          <w:szCs w:val="28"/>
        </w:rPr>
        <w:t>магистральной улицей о</w:t>
      </w:r>
      <w:r w:rsidR="009C4A86" w:rsidRPr="00196436">
        <w:rPr>
          <w:szCs w:val="28"/>
        </w:rPr>
        <w:t>б</w:t>
      </w:r>
      <w:r w:rsidR="009C4A86" w:rsidRPr="00196436">
        <w:rPr>
          <w:szCs w:val="28"/>
        </w:rPr>
        <w:t>щегородского значения регулируемого движения</w:t>
      </w:r>
      <w:r w:rsidRPr="00196436">
        <w:rPr>
          <w:szCs w:val="28"/>
        </w:rPr>
        <w:t xml:space="preserve"> </w:t>
      </w:r>
      <w:r w:rsidR="00221B04" w:rsidRPr="00196436">
        <w:rPr>
          <w:szCs w:val="28"/>
        </w:rPr>
        <w:t xml:space="preserve">ул. </w:t>
      </w:r>
      <w:r w:rsidRPr="00196436">
        <w:rPr>
          <w:szCs w:val="28"/>
        </w:rPr>
        <w:t>Станционной проектом пл</w:t>
      </w:r>
      <w:r w:rsidRPr="00196436">
        <w:rPr>
          <w:szCs w:val="28"/>
        </w:rPr>
        <w:t>а</w:t>
      </w:r>
      <w:r w:rsidRPr="00196436">
        <w:rPr>
          <w:szCs w:val="28"/>
        </w:rPr>
        <w:t>нировки предусмотрен западный автовокзал.</w:t>
      </w:r>
      <w:proofErr w:type="gramEnd"/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Маршрутная сеть городского уличного общественного транспорта заполнит собой всю магистральную сеть территории. Остановки маршрутных транспор</w:t>
      </w:r>
      <w:r w:rsidRPr="00196436">
        <w:rPr>
          <w:szCs w:val="28"/>
        </w:rPr>
        <w:t>т</w:t>
      </w:r>
      <w:r w:rsidRPr="00196436">
        <w:rPr>
          <w:szCs w:val="28"/>
        </w:rPr>
        <w:t>ных сре</w:t>
      </w:r>
      <w:proofErr w:type="gramStart"/>
      <w:r w:rsidRPr="00196436">
        <w:rPr>
          <w:szCs w:val="28"/>
        </w:rPr>
        <w:t>дств пр</w:t>
      </w:r>
      <w:proofErr w:type="gramEnd"/>
      <w:r w:rsidRPr="00196436">
        <w:rPr>
          <w:szCs w:val="28"/>
        </w:rPr>
        <w:t xml:space="preserve">едполагается разместить </w:t>
      </w:r>
      <w:r w:rsidR="00221B04" w:rsidRPr="00196436">
        <w:rPr>
          <w:szCs w:val="28"/>
        </w:rPr>
        <w:t xml:space="preserve">исходя </w:t>
      </w:r>
      <w:r w:rsidRPr="00196436">
        <w:rPr>
          <w:szCs w:val="28"/>
        </w:rPr>
        <w:t>из условий нормативного обесп</w:t>
      </w:r>
      <w:r w:rsidRPr="00196436">
        <w:rPr>
          <w:szCs w:val="28"/>
        </w:rPr>
        <w:t>е</w:t>
      </w:r>
      <w:r w:rsidRPr="00196436">
        <w:rPr>
          <w:szCs w:val="28"/>
        </w:rPr>
        <w:t>чения территории общественным транспортом.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2.4.4. Основные пешеходные направления и зоны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Предусмотрена развитая система основных пешеходных направлений, для чего в пределах проектируемых красных линий УДС резервируются специальные широкие полосы озеленения. Основные пешеходные направления связывают о</w:t>
      </w:r>
      <w:r w:rsidRPr="00196436">
        <w:rPr>
          <w:szCs w:val="28"/>
        </w:rPr>
        <w:t>с</w:t>
      </w:r>
      <w:r w:rsidRPr="00196436">
        <w:rPr>
          <w:szCs w:val="28"/>
        </w:rPr>
        <w:t>тановочные пункты скоростного трамвая и железнодорожную платформу с на</w:t>
      </w:r>
      <w:r w:rsidRPr="00196436">
        <w:rPr>
          <w:szCs w:val="28"/>
        </w:rPr>
        <w:t>и</w:t>
      </w:r>
      <w:r w:rsidRPr="00196436">
        <w:rPr>
          <w:szCs w:val="28"/>
        </w:rPr>
        <w:t>более емкими и значимыми объектами проектируемой площадки.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Внеуличные пешеходные переходы запроектированы на всех пересечениях основных пешеходных направлений с магистральными улицами и дорогами. </w:t>
      </w: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Проектом планировки также предусматривается сооружение пешеходных переходов через магистральные железнодорожные пути, совмещенных с путепр</w:t>
      </w:r>
      <w:r w:rsidRPr="00196436">
        <w:rPr>
          <w:szCs w:val="28"/>
        </w:rPr>
        <w:t>о</w:t>
      </w:r>
      <w:r w:rsidRPr="00196436">
        <w:rPr>
          <w:szCs w:val="28"/>
        </w:rPr>
        <w:t>водами в створе меридиональных магистралей.</w:t>
      </w:r>
    </w:p>
    <w:p w:rsidR="00760AD2" w:rsidRPr="00196436" w:rsidRDefault="00760AD2" w:rsidP="00760AD2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196436" w:rsidRDefault="00760AD2" w:rsidP="00760AD2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2.4.5. Объекты хранения и обслуживания легкового </w:t>
      </w:r>
    </w:p>
    <w:p w:rsidR="00760AD2" w:rsidRPr="00196436" w:rsidRDefault="00760AD2" w:rsidP="00760AD2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автомобильного транспорта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 xml:space="preserve">Общее количество проектируемых </w:t>
      </w:r>
      <w:proofErr w:type="spellStart"/>
      <w:r w:rsidRPr="00196436">
        <w:rPr>
          <w:szCs w:val="28"/>
        </w:rPr>
        <w:t>машино-мест</w:t>
      </w:r>
      <w:proofErr w:type="spellEnd"/>
      <w:r w:rsidRPr="00196436">
        <w:rPr>
          <w:szCs w:val="28"/>
        </w:rPr>
        <w:t xml:space="preserve"> для жителей жилой зоны составит 4040, их размещение возможно на открытых площадках, а также в по</w:t>
      </w:r>
      <w:r w:rsidRPr="00196436">
        <w:rPr>
          <w:szCs w:val="28"/>
        </w:rPr>
        <w:t>д</w:t>
      </w:r>
      <w:r w:rsidRPr="00196436">
        <w:rPr>
          <w:szCs w:val="28"/>
        </w:rPr>
        <w:t>земных парковках новых жилых домов.</w:t>
      </w:r>
    </w:p>
    <w:p w:rsidR="00196436" w:rsidRPr="00196436" w:rsidRDefault="00760AD2" w:rsidP="00196436">
      <w:pPr>
        <w:pStyle w:val="af3"/>
        <w:widowControl w:val="0"/>
        <w:tabs>
          <w:tab w:val="num" w:pos="2420"/>
        </w:tabs>
        <w:ind w:left="0"/>
        <w:rPr>
          <w:szCs w:val="28"/>
        </w:rPr>
      </w:pPr>
      <w:r w:rsidRPr="00196436">
        <w:rPr>
          <w:szCs w:val="28"/>
        </w:rPr>
        <w:t>Проектом</w:t>
      </w:r>
      <w:r w:rsidR="00C06AB0" w:rsidRPr="00196436">
        <w:rPr>
          <w:szCs w:val="28"/>
        </w:rPr>
        <w:t xml:space="preserve"> планировки</w:t>
      </w:r>
      <w:r w:rsidRPr="00196436">
        <w:rPr>
          <w:szCs w:val="28"/>
        </w:rPr>
        <w:t xml:space="preserve"> предусматривается сооружение перехватывающих стоянок в двух транспортных узлах</w:t>
      </w:r>
      <w:r w:rsidR="008F034C" w:rsidRPr="00196436">
        <w:rPr>
          <w:szCs w:val="28"/>
        </w:rPr>
        <w:t>:</w:t>
      </w:r>
      <w:r w:rsidRPr="00196436">
        <w:rPr>
          <w:szCs w:val="28"/>
        </w:rPr>
        <w:t xml:space="preserve"> </w:t>
      </w:r>
      <w:r w:rsidR="008F034C" w:rsidRPr="00196436">
        <w:rPr>
          <w:szCs w:val="28"/>
        </w:rPr>
        <w:t>в</w:t>
      </w:r>
      <w:r w:rsidRPr="00196436">
        <w:rPr>
          <w:szCs w:val="28"/>
        </w:rPr>
        <w:t xml:space="preserve"> пределах транспортной развязки на перес</w:t>
      </w:r>
      <w:r w:rsidRPr="00196436">
        <w:rPr>
          <w:szCs w:val="28"/>
        </w:rPr>
        <w:t>е</w:t>
      </w:r>
      <w:r w:rsidRPr="00196436">
        <w:rPr>
          <w:szCs w:val="28"/>
        </w:rPr>
        <w:t xml:space="preserve">чении </w:t>
      </w:r>
      <w:r w:rsidR="009C4A86" w:rsidRPr="00196436">
        <w:rPr>
          <w:szCs w:val="28"/>
        </w:rPr>
        <w:t>магистральной улиц</w:t>
      </w:r>
      <w:r w:rsidR="008F034C" w:rsidRPr="00196436">
        <w:rPr>
          <w:szCs w:val="28"/>
        </w:rPr>
        <w:t>ы</w:t>
      </w:r>
      <w:r w:rsidR="009C4A86" w:rsidRPr="00196436">
        <w:rPr>
          <w:szCs w:val="28"/>
        </w:rPr>
        <w:t xml:space="preserve"> общегородского значения регулируемого движения </w:t>
      </w:r>
      <w:r w:rsidR="008F034C" w:rsidRPr="00196436">
        <w:rPr>
          <w:szCs w:val="28"/>
        </w:rPr>
        <w:t xml:space="preserve">ул. </w:t>
      </w:r>
      <w:r w:rsidRPr="00196436">
        <w:rPr>
          <w:szCs w:val="28"/>
        </w:rPr>
        <w:t xml:space="preserve">Станционной и </w:t>
      </w:r>
      <w:r w:rsidR="009C4A86" w:rsidRPr="00196436">
        <w:rPr>
          <w:szCs w:val="28"/>
        </w:rPr>
        <w:t xml:space="preserve">проектируемой </w:t>
      </w:r>
      <w:r w:rsidR="00C06AB0" w:rsidRPr="00196436">
        <w:rPr>
          <w:szCs w:val="28"/>
        </w:rPr>
        <w:t>магистральной дороги скоростного движения «</w:t>
      </w:r>
      <w:proofErr w:type="spellStart"/>
      <w:r w:rsidR="00C06AB0" w:rsidRPr="00196436">
        <w:rPr>
          <w:szCs w:val="28"/>
        </w:rPr>
        <w:t>Ельцов</w:t>
      </w:r>
      <w:r w:rsidR="009C4A86" w:rsidRPr="00196436">
        <w:rPr>
          <w:szCs w:val="28"/>
        </w:rPr>
        <w:t>ская</w:t>
      </w:r>
      <w:proofErr w:type="spellEnd"/>
      <w:r w:rsidR="00C06AB0" w:rsidRPr="00196436">
        <w:rPr>
          <w:szCs w:val="28"/>
        </w:rPr>
        <w:t xml:space="preserve">» </w:t>
      </w:r>
      <w:r w:rsidRPr="00196436">
        <w:rPr>
          <w:szCs w:val="28"/>
        </w:rPr>
        <w:t xml:space="preserve">(1200 </w:t>
      </w:r>
      <w:proofErr w:type="spellStart"/>
      <w:r w:rsidRPr="00196436">
        <w:rPr>
          <w:szCs w:val="28"/>
        </w:rPr>
        <w:t>машино-мест</w:t>
      </w:r>
      <w:proofErr w:type="spellEnd"/>
      <w:r w:rsidRPr="00196436">
        <w:rPr>
          <w:szCs w:val="28"/>
        </w:rPr>
        <w:t>) и в районе железнодорожной платформы «И</w:t>
      </w:r>
      <w:r w:rsidRPr="00196436">
        <w:rPr>
          <w:szCs w:val="28"/>
        </w:rPr>
        <w:t>п</w:t>
      </w:r>
      <w:r w:rsidRPr="00196436">
        <w:rPr>
          <w:szCs w:val="28"/>
        </w:rPr>
        <w:t xml:space="preserve">подром» (вместимостью 150 </w:t>
      </w:r>
      <w:proofErr w:type="spellStart"/>
      <w:r w:rsidRPr="00196436">
        <w:rPr>
          <w:szCs w:val="28"/>
        </w:rPr>
        <w:t>машино-мест</w:t>
      </w:r>
      <w:proofErr w:type="spellEnd"/>
      <w:r w:rsidRPr="00196436">
        <w:rPr>
          <w:szCs w:val="28"/>
        </w:rPr>
        <w:t>).</w:t>
      </w:r>
      <w:bookmarkStart w:id="11" w:name="_Toc281394417"/>
      <w:bookmarkStart w:id="12" w:name="_Toc294799608"/>
    </w:p>
    <w:p w:rsidR="00854A65" w:rsidRDefault="00854A65" w:rsidP="00760AD2">
      <w:pPr>
        <w:widowControl w:val="0"/>
        <w:ind w:firstLine="0"/>
        <w:jc w:val="center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 Развитие инженерной инфраструктуры</w:t>
      </w:r>
      <w:bookmarkEnd w:id="11"/>
      <w:bookmarkEnd w:id="12"/>
    </w:p>
    <w:p w:rsidR="00760AD2" w:rsidRPr="00196436" w:rsidRDefault="00760AD2" w:rsidP="00760AD2">
      <w:pPr>
        <w:widowControl w:val="0"/>
        <w:rPr>
          <w:szCs w:val="28"/>
        </w:rPr>
      </w:pPr>
    </w:p>
    <w:p w:rsidR="00760AD2" w:rsidRDefault="00760AD2" w:rsidP="00196436">
      <w:pPr>
        <w:widowControl w:val="0"/>
        <w:ind w:firstLine="0"/>
        <w:jc w:val="center"/>
        <w:rPr>
          <w:b/>
          <w:szCs w:val="28"/>
        </w:rPr>
      </w:pPr>
      <w:bookmarkStart w:id="13" w:name="_Toc228260063"/>
      <w:r w:rsidRPr="00196436">
        <w:rPr>
          <w:b/>
          <w:szCs w:val="28"/>
        </w:rPr>
        <w:t>2.5.1. Водоснабжение</w:t>
      </w:r>
      <w:bookmarkEnd w:id="13"/>
    </w:p>
    <w:p w:rsidR="00196436" w:rsidRPr="00196436" w:rsidRDefault="00196436" w:rsidP="00196436">
      <w:pPr>
        <w:widowControl w:val="0"/>
        <w:ind w:firstLine="0"/>
        <w:jc w:val="center"/>
        <w:rPr>
          <w:b/>
          <w:szCs w:val="28"/>
        </w:rPr>
      </w:pPr>
    </w:p>
    <w:p w:rsidR="00854A65" w:rsidRDefault="00760AD2" w:rsidP="00760AD2">
      <w:pPr>
        <w:widowControl w:val="0"/>
        <w:rPr>
          <w:szCs w:val="28"/>
        </w:rPr>
      </w:pPr>
      <w:bookmarkStart w:id="14" w:name="_Toc264460079"/>
      <w:bookmarkStart w:id="15" w:name="_Toc272338692"/>
      <w:bookmarkStart w:id="16" w:name="_Toc281228363"/>
      <w:r w:rsidRPr="00196436">
        <w:rPr>
          <w:szCs w:val="28"/>
        </w:rPr>
        <w:t xml:space="preserve">В настоящее время в границах проекта планировки схема водоснабжения существующей застройки смешанная: </w:t>
      </w:r>
    </w:p>
    <w:p w:rsidR="00854A65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в пределах промышленных площадок, застройки различного назначения между ул. Станционной и железной дорогой, индивидуальной жилой застройки по ул. </w:t>
      </w:r>
      <w:proofErr w:type="spellStart"/>
      <w:r w:rsidRPr="00196436">
        <w:rPr>
          <w:szCs w:val="28"/>
        </w:rPr>
        <w:t>Рионской</w:t>
      </w:r>
      <w:proofErr w:type="spellEnd"/>
      <w:r w:rsidRPr="00196436">
        <w:rPr>
          <w:szCs w:val="28"/>
        </w:rPr>
        <w:t xml:space="preserve"> – </w:t>
      </w:r>
      <w:proofErr w:type="gramStart"/>
      <w:r w:rsidRPr="00196436">
        <w:rPr>
          <w:szCs w:val="28"/>
        </w:rPr>
        <w:t>централизованная</w:t>
      </w:r>
      <w:proofErr w:type="gramEnd"/>
      <w:r w:rsidR="00854A65">
        <w:rPr>
          <w:szCs w:val="28"/>
        </w:rPr>
        <w:t>;</w:t>
      </w:r>
      <w:r w:rsidRPr="00196436">
        <w:rPr>
          <w:szCs w:val="28"/>
        </w:rPr>
        <w:t xml:space="preserve"> </w:t>
      </w:r>
    </w:p>
    <w:p w:rsidR="00FC0208" w:rsidRDefault="00FC0208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в пределах </w:t>
      </w:r>
      <w:r w:rsidR="00760AD2" w:rsidRPr="00196436">
        <w:rPr>
          <w:szCs w:val="28"/>
        </w:rPr>
        <w:t>жилой индивидуально</w:t>
      </w:r>
      <w:r w:rsidR="00CB7F8C" w:rsidRPr="00196436">
        <w:rPr>
          <w:szCs w:val="28"/>
        </w:rPr>
        <w:t>й застройки по ул. Клубной, ул.</w:t>
      </w:r>
      <w:r>
        <w:rPr>
          <w:szCs w:val="28"/>
        </w:rPr>
        <w:t xml:space="preserve"> </w:t>
      </w:r>
      <w:proofErr w:type="spellStart"/>
      <w:r w:rsidR="00760AD2" w:rsidRPr="00196436">
        <w:rPr>
          <w:szCs w:val="28"/>
        </w:rPr>
        <w:t>Ягоди</w:t>
      </w:r>
      <w:r w:rsidR="00760AD2" w:rsidRPr="00196436">
        <w:rPr>
          <w:szCs w:val="28"/>
        </w:rPr>
        <w:t>н</w:t>
      </w:r>
      <w:r w:rsidR="00760AD2" w:rsidRPr="00196436">
        <w:rPr>
          <w:szCs w:val="28"/>
        </w:rPr>
        <w:t>ской</w:t>
      </w:r>
      <w:proofErr w:type="spellEnd"/>
      <w:r w:rsidR="00760AD2" w:rsidRPr="00196436">
        <w:rPr>
          <w:szCs w:val="28"/>
        </w:rPr>
        <w:t xml:space="preserve"> – </w:t>
      </w:r>
      <w:proofErr w:type="gramStart"/>
      <w:r w:rsidR="00760AD2" w:rsidRPr="00196436">
        <w:rPr>
          <w:szCs w:val="28"/>
        </w:rPr>
        <w:t>децентрализованная</w:t>
      </w:r>
      <w:proofErr w:type="gramEnd"/>
      <w:r w:rsidR="00760AD2" w:rsidRPr="00196436">
        <w:rPr>
          <w:szCs w:val="28"/>
        </w:rPr>
        <w:t xml:space="preserve"> (скважины, колодцы).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lastRenderedPageBreak/>
        <w:t>У отдельных предприятий также имеются собственные водозаборные скв</w:t>
      </w:r>
      <w:r w:rsidRPr="00196436">
        <w:rPr>
          <w:szCs w:val="28"/>
        </w:rPr>
        <w:t>а</w:t>
      </w:r>
      <w:r w:rsidRPr="00196436">
        <w:rPr>
          <w:szCs w:val="28"/>
        </w:rPr>
        <w:t>жины (ЗАО «Левобережное», ЗАО «Производственная фармацевтическая комп</w:t>
      </w:r>
      <w:r w:rsidRPr="00196436">
        <w:rPr>
          <w:szCs w:val="28"/>
        </w:rPr>
        <w:t>а</w:t>
      </w:r>
      <w:r w:rsidRPr="00196436">
        <w:rPr>
          <w:szCs w:val="28"/>
        </w:rPr>
        <w:t>ния Обновление»).</w:t>
      </w:r>
      <w:bookmarkEnd w:id="14"/>
      <w:bookmarkEnd w:id="15"/>
      <w:bookmarkEnd w:id="16"/>
    </w:p>
    <w:p w:rsidR="00760AD2" w:rsidRPr="00196436" w:rsidRDefault="00760AD2" w:rsidP="00760AD2">
      <w:pPr>
        <w:widowControl w:val="0"/>
        <w:rPr>
          <w:szCs w:val="28"/>
        </w:rPr>
      </w:pPr>
      <w:bookmarkStart w:id="17" w:name="_Toc264460080"/>
      <w:bookmarkStart w:id="18" w:name="_Toc272338693"/>
      <w:bookmarkStart w:id="19" w:name="_Toc281228364"/>
      <w:proofErr w:type="gramStart"/>
      <w:r w:rsidRPr="00196436">
        <w:rPr>
          <w:szCs w:val="28"/>
        </w:rPr>
        <w:t>По проектируемой территории проходят магистр</w:t>
      </w:r>
      <w:r w:rsidR="00C57D1A" w:rsidRPr="00196436">
        <w:rPr>
          <w:szCs w:val="28"/>
        </w:rPr>
        <w:t>альные водопроводные с</w:t>
      </w:r>
      <w:r w:rsidR="00C57D1A" w:rsidRPr="00196436">
        <w:rPr>
          <w:szCs w:val="28"/>
        </w:rPr>
        <w:t>е</w:t>
      </w:r>
      <w:r w:rsidR="00C57D1A" w:rsidRPr="00196436">
        <w:rPr>
          <w:szCs w:val="28"/>
        </w:rPr>
        <w:t>ти Д 500 </w:t>
      </w:r>
      <w:r w:rsidRPr="00196436">
        <w:rPr>
          <w:szCs w:val="28"/>
        </w:rPr>
        <w:t>мм (ул. Станционная, ул. Олимпийская, ул. 2-я Станционная), Д </w:t>
      </w:r>
      <w:smartTag w:uri="urn:schemas-microsoft-com:office:smarttags" w:element="metricconverter">
        <w:smartTagPr>
          <w:attr w:name="ProductID" w:val="300 мм"/>
        </w:smartTagPr>
        <w:r w:rsidRPr="00196436">
          <w:rPr>
            <w:szCs w:val="28"/>
          </w:rPr>
          <w:t>300 мм</w:t>
        </w:r>
      </w:smartTag>
      <w:r w:rsidRPr="00196436">
        <w:rPr>
          <w:szCs w:val="28"/>
        </w:rPr>
        <w:t xml:space="preserve"> (ул. 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>) общей протяженностью 6840 п. м. Магистрали закольцованы между собой.</w:t>
      </w:r>
      <w:proofErr w:type="gramEnd"/>
      <w:r w:rsidRPr="00196436">
        <w:rPr>
          <w:szCs w:val="28"/>
        </w:rPr>
        <w:t xml:space="preserve"> Отводы к потребителям тупиковые</w:t>
      </w:r>
      <w:r w:rsidR="00FC0208">
        <w:rPr>
          <w:szCs w:val="28"/>
        </w:rPr>
        <w:t>,</w:t>
      </w:r>
      <w:r w:rsidRPr="00196436">
        <w:rPr>
          <w:szCs w:val="28"/>
        </w:rPr>
        <w:t xml:space="preserve"> Д 40 </w:t>
      </w:r>
      <w:r w:rsidR="00EB1A2E" w:rsidRPr="00196436">
        <w:rPr>
          <w:szCs w:val="28"/>
        </w:rPr>
        <w:sym w:font="Symbol" w:char="F02D"/>
      </w:r>
      <w:r w:rsidRPr="00196436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196436">
          <w:rPr>
            <w:szCs w:val="28"/>
          </w:rPr>
          <w:t>300 мм</w:t>
        </w:r>
      </w:smartTag>
      <w:r w:rsidRPr="00196436">
        <w:rPr>
          <w:szCs w:val="28"/>
        </w:rPr>
        <w:t>. Материал водопров</w:t>
      </w:r>
      <w:r w:rsidRPr="00196436">
        <w:rPr>
          <w:szCs w:val="28"/>
        </w:rPr>
        <w:t>о</w:t>
      </w:r>
      <w:r w:rsidRPr="00196436">
        <w:rPr>
          <w:szCs w:val="28"/>
        </w:rPr>
        <w:t>дов</w:t>
      </w:r>
      <w:r w:rsidR="00FC0208">
        <w:rPr>
          <w:szCs w:val="28"/>
        </w:rPr>
        <w:t> </w:t>
      </w:r>
      <w:r w:rsidRPr="00196436">
        <w:rPr>
          <w:szCs w:val="28"/>
        </w:rPr>
        <w:t>– сталь, чугун, полиэтилен.</w:t>
      </w:r>
      <w:bookmarkEnd w:id="17"/>
      <w:bookmarkEnd w:id="18"/>
      <w:bookmarkEnd w:id="19"/>
    </w:p>
    <w:p w:rsidR="00051D91" w:rsidRPr="00196436" w:rsidRDefault="00760AD2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Вода по своему составу соответствует требованиям ГОСТ </w:t>
      </w:r>
      <w:proofErr w:type="gramStart"/>
      <w:r w:rsidRPr="00196436">
        <w:rPr>
          <w:szCs w:val="28"/>
        </w:rPr>
        <w:t>Р</w:t>
      </w:r>
      <w:proofErr w:type="gramEnd"/>
      <w:r w:rsidRPr="00196436">
        <w:rPr>
          <w:szCs w:val="28"/>
        </w:rPr>
        <w:t xml:space="preserve"> 51232-98 «Вода питьевая. Общие требования к организации и методам контроля качества» и </w:t>
      </w:r>
      <w:r w:rsidR="00C62407" w:rsidRPr="00196436">
        <w:rPr>
          <w:szCs w:val="28"/>
        </w:rPr>
        <w:br/>
      </w:r>
      <w:proofErr w:type="spellStart"/>
      <w:r w:rsidR="00051D91" w:rsidRPr="00196436">
        <w:rPr>
          <w:szCs w:val="28"/>
        </w:rPr>
        <w:t>СанПиН</w:t>
      </w:r>
      <w:proofErr w:type="spellEnd"/>
      <w:r w:rsidR="00051D91" w:rsidRPr="00196436">
        <w:rPr>
          <w:szCs w:val="28"/>
        </w:rPr>
        <w:t xml:space="preserve"> 2.1.4.1074-01 «Питьевая вода</w:t>
      </w:r>
      <w:r w:rsidR="008C46E7" w:rsidRPr="00196436">
        <w:rPr>
          <w:szCs w:val="28"/>
        </w:rPr>
        <w:t xml:space="preserve"> и</w:t>
      </w:r>
      <w:r w:rsidR="00051D91" w:rsidRPr="00196436">
        <w:rPr>
          <w:szCs w:val="28"/>
        </w:rPr>
        <w:t xml:space="preserve"> водоснабжение населенных мест. Пить</w:t>
      </w:r>
      <w:r w:rsidR="00051D91" w:rsidRPr="00196436">
        <w:rPr>
          <w:szCs w:val="28"/>
        </w:rPr>
        <w:t>е</w:t>
      </w:r>
      <w:r w:rsidR="00051D91" w:rsidRPr="00196436">
        <w:rPr>
          <w:szCs w:val="28"/>
        </w:rPr>
        <w:t>вая вода</w:t>
      </w:r>
      <w:r w:rsidR="008C46E7" w:rsidRPr="00196436">
        <w:rPr>
          <w:szCs w:val="28"/>
        </w:rPr>
        <w:t>.</w:t>
      </w:r>
      <w:r w:rsidR="00051D91" w:rsidRPr="00196436">
        <w:rPr>
          <w:szCs w:val="28"/>
        </w:rPr>
        <w:t xml:space="preserve"> </w:t>
      </w:r>
      <w:r w:rsidR="008C46E7" w:rsidRPr="00196436">
        <w:rPr>
          <w:szCs w:val="28"/>
        </w:rPr>
        <w:t>Г</w:t>
      </w:r>
      <w:r w:rsidR="00051D91" w:rsidRPr="00196436">
        <w:rPr>
          <w:szCs w:val="28"/>
        </w:rPr>
        <w:t>игиенические требования к качеству воды централизованных систем питьевого водоснабжения. Контроль качества. Гигиенические требования к обе</w:t>
      </w:r>
      <w:r w:rsidR="00051D91" w:rsidRPr="00196436">
        <w:rPr>
          <w:szCs w:val="28"/>
        </w:rPr>
        <w:t>с</w:t>
      </w:r>
      <w:r w:rsidR="00051D91" w:rsidRPr="00196436">
        <w:rPr>
          <w:szCs w:val="28"/>
        </w:rPr>
        <w:t>печению безопасности систем горячего водоснабжения».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Для целей пожаротушения частично предусмотрены пожарные гидранты и противопожарные резервуары на территории промышленных предприятий.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Объем водопотребления по </w:t>
      </w:r>
      <w:r w:rsidR="00422EC2" w:rsidRPr="00196436">
        <w:rPr>
          <w:szCs w:val="28"/>
        </w:rPr>
        <w:t xml:space="preserve">проектируемой </w:t>
      </w:r>
      <w:r w:rsidRPr="00196436">
        <w:rPr>
          <w:szCs w:val="28"/>
        </w:rPr>
        <w:t xml:space="preserve">территории составляет: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промышленные предприятия </w:t>
      </w:r>
      <w:r w:rsidR="00485D39" w:rsidRPr="00196436">
        <w:rPr>
          <w:szCs w:val="28"/>
        </w:rPr>
        <w:t>–</w:t>
      </w:r>
      <w:r w:rsidRPr="00196436">
        <w:rPr>
          <w:szCs w:val="28"/>
        </w:rPr>
        <w:t xml:space="preserve"> 39912,1 куб. </w:t>
      </w:r>
      <w:proofErr w:type="gramStart"/>
      <w:r w:rsidRPr="00196436">
        <w:rPr>
          <w:szCs w:val="28"/>
        </w:rPr>
        <w:t>м</w:t>
      </w:r>
      <w:proofErr w:type="gramEnd"/>
      <w:r w:rsidRPr="00196436">
        <w:rPr>
          <w:szCs w:val="28"/>
        </w:rPr>
        <w:t>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жилая застройка (в том числе горячее водоснабжение) </w:t>
      </w:r>
      <w:r w:rsidR="00485D39" w:rsidRPr="00196436">
        <w:rPr>
          <w:szCs w:val="28"/>
        </w:rPr>
        <w:t>–</w:t>
      </w:r>
      <w:r w:rsidRPr="00196436">
        <w:rPr>
          <w:szCs w:val="28"/>
        </w:rPr>
        <w:t xml:space="preserve"> 1381,64 куб. </w:t>
      </w:r>
      <w:proofErr w:type="gramStart"/>
      <w:r w:rsidRPr="00196436">
        <w:rPr>
          <w:szCs w:val="28"/>
        </w:rPr>
        <w:t>м</w:t>
      </w:r>
      <w:proofErr w:type="gramEnd"/>
      <w:r w:rsidRPr="00196436">
        <w:rPr>
          <w:szCs w:val="28"/>
        </w:rPr>
        <w:t>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полив </w:t>
      </w:r>
      <w:r w:rsidR="00485D39" w:rsidRPr="00196436">
        <w:rPr>
          <w:szCs w:val="28"/>
        </w:rPr>
        <w:t>–</w:t>
      </w:r>
      <w:r w:rsidRPr="00196436">
        <w:rPr>
          <w:szCs w:val="28"/>
        </w:rPr>
        <w:t xml:space="preserve"> 703,06 куб. </w:t>
      </w:r>
      <w:proofErr w:type="gramStart"/>
      <w:r w:rsidRPr="00196436">
        <w:rPr>
          <w:szCs w:val="28"/>
        </w:rPr>
        <w:t>м</w:t>
      </w:r>
      <w:proofErr w:type="gramEnd"/>
      <w:r w:rsidRPr="00196436">
        <w:rPr>
          <w:szCs w:val="28"/>
        </w:rPr>
        <w:t>.</w:t>
      </w:r>
    </w:p>
    <w:p w:rsidR="00B529AC" w:rsidRPr="00196436" w:rsidRDefault="00B529AC" w:rsidP="00760AD2">
      <w:pPr>
        <w:widowControl w:val="0"/>
        <w:ind w:firstLine="0"/>
        <w:jc w:val="center"/>
        <w:rPr>
          <w:b/>
          <w:szCs w:val="28"/>
        </w:rPr>
      </w:pPr>
      <w:bookmarkStart w:id="20" w:name="_Toc228260064"/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2.5.2. Водоотведение</w:t>
      </w:r>
      <w:bookmarkEnd w:id="20"/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spacing w:line="240" w:lineRule="atLeast"/>
        <w:rPr>
          <w:szCs w:val="28"/>
        </w:rPr>
      </w:pPr>
      <w:r w:rsidRPr="00196436">
        <w:rPr>
          <w:szCs w:val="28"/>
        </w:rPr>
        <w:t>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</w:t>
      </w:r>
      <w:r w:rsidRPr="00196436">
        <w:rPr>
          <w:szCs w:val="28"/>
        </w:rPr>
        <w:t>к</w:t>
      </w:r>
      <w:r w:rsidRPr="00196436">
        <w:rPr>
          <w:szCs w:val="28"/>
        </w:rPr>
        <w:t xml:space="preserve">торы и далее на очистку. </w:t>
      </w:r>
      <w:proofErr w:type="gramStart"/>
      <w:r w:rsidRPr="00196436">
        <w:rPr>
          <w:szCs w:val="28"/>
        </w:rPr>
        <w:t>В границах проекта планировки имеется 6 канализац</w:t>
      </w:r>
      <w:r w:rsidRPr="00196436">
        <w:rPr>
          <w:szCs w:val="28"/>
        </w:rPr>
        <w:t>и</w:t>
      </w:r>
      <w:r w:rsidRPr="00196436">
        <w:rPr>
          <w:szCs w:val="28"/>
        </w:rPr>
        <w:t>онных насосных станций перекачки (как правило, на территориях промпредпри</w:t>
      </w:r>
      <w:r w:rsidRPr="00196436">
        <w:rPr>
          <w:szCs w:val="28"/>
        </w:rPr>
        <w:t>я</w:t>
      </w:r>
      <w:r w:rsidRPr="00196436">
        <w:rPr>
          <w:szCs w:val="28"/>
        </w:rPr>
        <w:t>тий:</w:t>
      </w:r>
      <w:proofErr w:type="gramEnd"/>
      <w:r w:rsidRPr="00196436">
        <w:rPr>
          <w:szCs w:val="28"/>
        </w:rPr>
        <w:t xml:space="preserve"> </w:t>
      </w:r>
      <w:proofErr w:type="gramStart"/>
      <w:r w:rsidRPr="00196436">
        <w:rPr>
          <w:szCs w:val="28"/>
        </w:rPr>
        <w:t>ЗАО «</w:t>
      </w:r>
      <w:proofErr w:type="spellStart"/>
      <w:r w:rsidRPr="00196436">
        <w:rPr>
          <w:szCs w:val="28"/>
        </w:rPr>
        <w:t>Новосибметрострой</w:t>
      </w:r>
      <w:proofErr w:type="spellEnd"/>
      <w:r w:rsidRPr="00196436">
        <w:rPr>
          <w:szCs w:val="28"/>
        </w:rPr>
        <w:t>», О</w:t>
      </w:r>
      <w:r w:rsidR="00C06AB0" w:rsidRPr="00196436">
        <w:rPr>
          <w:szCs w:val="28"/>
        </w:rPr>
        <w:t>О</w:t>
      </w:r>
      <w:r w:rsidRPr="00196436">
        <w:rPr>
          <w:szCs w:val="28"/>
        </w:rPr>
        <w:t>О «</w:t>
      </w:r>
      <w:proofErr w:type="spellStart"/>
      <w:r w:rsidR="00C06AB0" w:rsidRPr="00196436">
        <w:rPr>
          <w:szCs w:val="28"/>
        </w:rPr>
        <w:t>Феррум</w:t>
      </w:r>
      <w:proofErr w:type="spellEnd"/>
      <w:r w:rsidRPr="00196436">
        <w:rPr>
          <w:szCs w:val="28"/>
        </w:rPr>
        <w:t>», ОАО «</w:t>
      </w:r>
      <w:proofErr w:type="spellStart"/>
      <w:r w:rsidRPr="00196436">
        <w:rPr>
          <w:szCs w:val="28"/>
        </w:rPr>
        <w:t>С</w:t>
      </w:r>
      <w:r w:rsidR="00C06AB0" w:rsidRPr="00196436">
        <w:rPr>
          <w:szCs w:val="28"/>
        </w:rPr>
        <w:t>ибиар</w:t>
      </w:r>
      <w:proofErr w:type="spellEnd"/>
      <w:r w:rsidRPr="00196436">
        <w:rPr>
          <w:szCs w:val="28"/>
        </w:rPr>
        <w:t>», ООО «</w:t>
      </w:r>
      <w:proofErr w:type="spellStart"/>
      <w:r w:rsidRPr="00196436">
        <w:rPr>
          <w:szCs w:val="28"/>
        </w:rPr>
        <w:t>АБО</w:t>
      </w:r>
      <w:r w:rsidRPr="00196436">
        <w:rPr>
          <w:szCs w:val="28"/>
        </w:rPr>
        <w:t>Л</w:t>
      </w:r>
      <w:r w:rsidRPr="00196436">
        <w:rPr>
          <w:szCs w:val="28"/>
        </w:rPr>
        <w:t>мед</w:t>
      </w:r>
      <w:proofErr w:type="spellEnd"/>
      <w:r w:rsidRPr="00196436">
        <w:rPr>
          <w:szCs w:val="28"/>
        </w:rPr>
        <w:t>», троллейбусное депо и др.).</w:t>
      </w:r>
      <w:proofErr w:type="gramEnd"/>
      <w:r w:rsidRPr="00196436">
        <w:rPr>
          <w:szCs w:val="28"/>
        </w:rPr>
        <w:t xml:space="preserve"> Протяженность существующих напорных ко</w:t>
      </w:r>
      <w:r w:rsidRPr="00196436">
        <w:rPr>
          <w:szCs w:val="28"/>
        </w:rPr>
        <w:t>л</w:t>
      </w:r>
      <w:r w:rsidRPr="00196436">
        <w:rPr>
          <w:szCs w:val="28"/>
        </w:rPr>
        <w:t xml:space="preserve">лекторов в границах проекта планировки – </w:t>
      </w:r>
      <w:smartTag w:uri="urn:schemas-microsoft-com:office:smarttags" w:element="metricconverter">
        <w:smartTagPr>
          <w:attr w:name="ProductID" w:val="4,22 км"/>
        </w:smartTagPr>
        <w:r w:rsidRPr="00196436">
          <w:rPr>
            <w:szCs w:val="28"/>
          </w:rPr>
          <w:t>4,22 км</w:t>
        </w:r>
      </w:smartTag>
      <w:r w:rsidRPr="00196436">
        <w:rPr>
          <w:szCs w:val="28"/>
        </w:rPr>
        <w:t>.</w:t>
      </w:r>
    </w:p>
    <w:p w:rsidR="00760AD2" w:rsidRPr="00196436" w:rsidRDefault="00760AD2" w:rsidP="00760AD2">
      <w:pPr>
        <w:widowControl w:val="0"/>
        <w:spacing w:line="240" w:lineRule="atLeast"/>
        <w:rPr>
          <w:szCs w:val="28"/>
        </w:rPr>
      </w:pPr>
      <w:r w:rsidRPr="00196436">
        <w:rPr>
          <w:szCs w:val="28"/>
        </w:rPr>
        <w:t xml:space="preserve">Все районы индивидуальной жилой застройки на </w:t>
      </w:r>
      <w:r w:rsidR="00C06AB0" w:rsidRPr="00196436">
        <w:rPr>
          <w:szCs w:val="28"/>
        </w:rPr>
        <w:t>проектируемой</w:t>
      </w:r>
      <w:r w:rsidRPr="00196436">
        <w:rPr>
          <w:szCs w:val="28"/>
        </w:rPr>
        <w:t xml:space="preserve"> террит</w:t>
      </w:r>
      <w:r w:rsidRPr="00196436">
        <w:rPr>
          <w:szCs w:val="28"/>
        </w:rPr>
        <w:t>о</w:t>
      </w:r>
      <w:r w:rsidRPr="00196436">
        <w:rPr>
          <w:szCs w:val="28"/>
        </w:rPr>
        <w:t>рии имеют децентрализованную систему канализации (выгреба, септики на пр</w:t>
      </w:r>
      <w:r w:rsidRPr="00196436">
        <w:rPr>
          <w:szCs w:val="28"/>
        </w:rPr>
        <w:t>и</w:t>
      </w:r>
      <w:r w:rsidRPr="00196436">
        <w:rPr>
          <w:szCs w:val="28"/>
        </w:rPr>
        <w:t>домовых участках). Вывоз сточных вод из выгребов осуществляется ассенизато</w:t>
      </w:r>
      <w:r w:rsidRPr="00196436">
        <w:rPr>
          <w:szCs w:val="28"/>
        </w:rPr>
        <w:t>р</w:t>
      </w:r>
      <w:r w:rsidRPr="00196436">
        <w:rPr>
          <w:szCs w:val="28"/>
        </w:rPr>
        <w:t>скими машинами на канализационные очистные сооружения города.</w:t>
      </w:r>
    </w:p>
    <w:p w:rsidR="00051D91" w:rsidRPr="00196436" w:rsidRDefault="00760AD2" w:rsidP="00051D91">
      <w:pPr>
        <w:widowControl w:val="0"/>
        <w:rPr>
          <w:szCs w:val="28"/>
        </w:rPr>
      </w:pPr>
      <w:r w:rsidRPr="00196436">
        <w:rPr>
          <w:szCs w:val="28"/>
        </w:rPr>
        <w:t xml:space="preserve">По ул. Олимпийской находится частично построенный коллектор глубокого заложения Д 1840 мм протяженностью </w:t>
      </w:r>
      <w:r w:rsidR="00451187" w:rsidRPr="00196436">
        <w:rPr>
          <w:szCs w:val="28"/>
        </w:rPr>
        <w:t xml:space="preserve">около </w:t>
      </w:r>
      <w:r w:rsidRPr="00196436">
        <w:rPr>
          <w:szCs w:val="28"/>
        </w:rPr>
        <w:t>2130 п. м, в эксплуатацию не вв</w:t>
      </w:r>
      <w:r w:rsidRPr="00196436">
        <w:rPr>
          <w:szCs w:val="28"/>
        </w:rPr>
        <w:t>е</w:t>
      </w:r>
      <w:r w:rsidRPr="00196436">
        <w:rPr>
          <w:szCs w:val="28"/>
        </w:rPr>
        <w:t xml:space="preserve">ден. Технический коридор в соответствии с Местными нормативами </w:t>
      </w:r>
      <w:r w:rsidR="008C46E7" w:rsidRPr="00196436">
        <w:rPr>
          <w:szCs w:val="28"/>
        </w:rPr>
        <w:t>градостро</w:t>
      </w:r>
      <w:r w:rsidR="008C46E7" w:rsidRPr="00196436">
        <w:rPr>
          <w:szCs w:val="28"/>
        </w:rPr>
        <w:t>и</w:t>
      </w:r>
      <w:r w:rsidR="008C46E7" w:rsidRPr="00196436">
        <w:rPr>
          <w:szCs w:val="28"/>
        </w:rPr>
        <w:t xml:space="preserve">тельного </w:t>
      </w:r>
      <w:r w:rsidR="00051D91" w:rsidRPr="00196436">
        <w:rPr>
          <w:szCs w:val="28"/>
        </w:rPr>
        <w:t xml:space="preserve">проектирования города Новосибирска составляет </w:t>
      </w:r>
      <w:smartTag w:uri="urn:schemas-microsoft-com:office:smarttags" w:element="metricconverter">
        <w:smartTagPr>
          <w:attr w:name="ProductID" w:val="20 м"/>
        </w:smartTagPr>
        <w:r w:rsidR="00051D91" w:rsidRPr="00196436">
          <w:rPr>
            <w:szCs w:val="28"/>
          </w:rPr>
          <w:t>20 м</w:t>
        </w:r>
      </w:smartTag>
      <w:r w:rsidR="00051D91" w:rsidRPr="00196436">
        <w:rPr>
          <w:szCs w:val="28"/>
        </w:rPr>
        <w:t>.</w:t>
      </w:r>
    </w:p>
    <w:p w:rsidR="00760AD2" w:rsidRPr="00196436" w:rsidRDefault="00760AD2" w:rsidP="00051D91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2.5.3. Дождевая канализация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proofErr w:type="gramStart"/>
      <w:r w:rsidRPr="00196436">
        <w:rPr>
          <w:szCs w:val="28"/>
        </w:rPr>
        <w:t>В проектных предложениях предусматривается организация системы вод</w:t>
      </w:r>
      <w:r w:rsidRPr="00196436">
        <w:rPr>
          <w:szCs w:val="28"/>
        </w:rPr>
        <w:t>о</w:t>
      </w:r>
      <w:r w:rsidRPr="00196436">
        <w:rPr>
          <w:szCs w:val="28"/>
        </w:rPr>
        <w:t>отведения поверхностного стока путем строительства магистральных коллект</w:t>
      </w:r>
      <w:r w:rsidRPr="00196436">
        <w:rPr>
          <w:szCs w:val="28"/>
        </w:rPr>
        <w:t>о</w:t>
      </w:r>
      <w:r w:rsidRPr="00196436">
        <w:rPr>
          <w:szCs w:val="28"/>
        </w:rPr>
        <w:t>ров, насосных станций с направлением стоков на городские очистные сооружения дождевой канализации.</w:t>
      </w:r>
      <w:proofErr w:type="gramEnd"/>
    </w:p>
    <w:p w:rsidR="00760AD2" w:rsidRPr="00196436" w:rsidRDefault="00760AD2" w:rsidP="00760AD2">
      <w:pPr>
        <w:widowControl w:val="0"/>
        <w:rPr>
          <w:szCs w:val="28"/>
        </w:rPr>
      </w:pPr>
      <w:proofErr w:type="gramStart"/>
      <w:r w:rsidRPr="00196436">
        <w:rPr>
          <w:szCs w:val="28"/>
        </w:rPr>
        <w:lastRenderedPageBreak/>
        <w:t>Учитывая характер рельефа территории города для отведения поверхнос</w:t>
      </w:r>
      <w:r w:rsidRPr="00196436">
        <w:rPr>
          <w:szCs w:val="28"/>
        </w:rPr>
        <w:t>т</w:t>
      </w:r>
      <w:r w:rsidRPr="00196436">
        <w:rPr>
          <w:szCs w:val="28"/>
        </w:rPr>
        <w:t>ного стока потребуются</w:t>
      </w:r>
      <w:proofErr w:type="gramEnd"/>
      <w:r w:rsidRPr="00196436">
        <w:rPr>
          <w:szCs w:val="28"/>
        </w:rPr>
        <w:t xml:space="preserve"> 4 насосные станции, при которых рекомендуется устро</w:t>
      </w:r>
      <w:r w:rsidRPr="00196436">
        <w:rPr>
          <w:szCs w:val="28"/>
        </w:rPr>
        <w:t>й</w:t>
      </w:r>
      <w:r w:rsidRPr="00196436">
        <w:rPr>
          <w:szCs w:val="28"/>
        </w:rPr>
        <w:t>ство подземных регулирующих (аккумулирующих) емкостей.</w:t>
      </w:r>
    </w:p>
    <w:p w:rsidR="00760AD2" w:rsidRPr="00196436" w:rsidRDefault="00760AD2" w:rsidP="00760AD2">
      <w:pPr>
        <w:widowControl w:val="0"/>
        <w:rPr>
          <w:b/>
          <w:szCs w:val="28"/>
        </w:rPr>
      </w:pPr>
      <w:bookmarkStart w:id="21" w:name="_Toc228260065"/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2.5.4. Теплоснабжение</w:t>
      </w:r>
      <w:bookmarkEnd w:id="21"/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На проектируемой территории расположено 10 котельных (ЗАО «Левоб</w:t>
      </w:r>
      <w:r w:rsidRPr="00196436">
        <w:rPr>
          <w:szCs w:val="28"/>
        </w:rPr>
        <w:t>е</w:t>
      </w:r>
      <w:r w:rsidRPr="00196436">
        <w:rPr>
          <w:szCs w:val="28"/>
        </w:rPr>
        <w:t>режное», ООО «</w:t>
      </w:r>
      <w:proofErr w:type="spellStart"/>
      <w:r w:rsidRPr="00196436">
        <w:rPr>
          <w:szCs w:val="28"/>
        </w:rPr>
        <w:t>АБОЛмед</w:t>
      </w:r>
      <w:proofErr w:type="spellEnd"/>
      <w:r w:rsidRPr="00196436">
        <w:rPr>
          <w:szCs w:val="28"/>
        </w:rPr>
        <w:t xml:space="preserve">», ООО «Кировская </w:t>
      </w:r>
      <w:proofErr w:type="spellStart"/>
      <w:r w:rsidRPr="00196436">
        <w:rPr>
          <w:szCs w:val="28"/>
        </w:rPr>
        <w:t>сантехника-Трейд</w:t>
      </w:r>
      <w:proofErr w:type="spellEnd"/>
      <w:r w:rsidRPr="00196436">
        <w:rPr>
          <w:szCs w:val="28"/>
        </w:rPr>
        <w:t>», ЗАО «Прои</w:t>
      </w:r>
      <w:r w:rsidRPr="00196436">
        <w:rPr>
          <w:szCs w:val="28"/>
        </w:rPr>
        <w:t>з</w:t>
      </w:r>
      <w:r w:rsidRPr="00196436">
        <w:rPr>
          <w:szCs w:val="28"/>
        </w:rPr>
        <w:t xml:space="preserve">водственная фармацевтическая компания Обновление», котельная </w:t>
      </w:r>
      <w:r w:rsidR="00C06AB0" w:rsidRPr="00196436">
        <w:rPr>
          <w:szCs w:val="28"/>
        </w:rPr>
        <w:t>ФГУ «Гос</w:t>
      </w:r>
      <w:r w:rsidR="00C06AB0" w:rsidRPr="00196436">
        <w:rPr>
          <w:szCs w:val="28"/>
        </w:rPr>
        <w:t>у</w:t>
      </w:r>
      <w:r w:rsidR="00C06AB0" w:rsidRPr="00196436">
        <w:rPr>
          <w:szCs w:val="28"/>
        </w:rPr>
        <w:t xml:space="preserve">дарственная заводская </w:t>
      </w:r>
      <w:r w:rsidRPr="00196436">
        <w:rPr>
          <w:szCs w:val="28"/>
        </w:rPr>
        <w:t>коню</w:t>
      </w:r>
      <w:r w:rsidR="00C06AB0" w:rsidRPr="00196436">
        <w:rPr>
          <w:szCs w:val="28"/>
        </w:rPr>
        <w:t>шня «Новосибирская» с</w:t>
      </w:r>
      <w:r w:rsidRPr="00196436">
        <w:rPr>
          <w:szCs w:val="28"/>
        </w:rPr>
        <w:t xml:space="preserve"> ипподром</w:t>
      </w:r>
      <w:r w:rsidR="00C06AB0" w:rsidRPr="00196436">
        <w:rPr>
          <w:szCs w:val="28"/>
        </w:rPr>
        <w:t>ом</w:t>
      </w:r>
      <w:r w:rsidR="00337E3F" w:rsidRPr="00196436">
        <w:rPr>
          <w:szCs w:val="28"/>
        </w:rPr>
        <w:t>»</w:t>
      </w:r>
      <w:r w:rsidRPr="00196436">
        <w:rPr>
          <w:szCs w:val="28"/>
        </w:rPr>
        <w:t>, О</w:t>
      </w:r>
      <w:r w:rsidR="00C06AB0" w:rsidRPr="00196436">
        <w:rPr>
          <w:szCs w:val="28"/>
        </w:rPr>
        <w:t>О</w:t>
      </w:r>
      <w:r w:rsidRPr="00196436">
        <w:rPr>
          <w:szCs w:val="28"/>
        </w:rPr>
        <w:t>О «</w:t>
      </w:r>
      <w:proofErr w:type="spellStart"/>
      <w:r w:rsidR="00C06AB0" w:rsidRPr="00196436">
        <w:rPr>
          <w:szCs w:val="28"/>
        </w:rPr>
        <w:t>Фе</w:t>
      </w:r>
      <w:r w:rsidR="00C06AB0" w:rsidRPr="00196436">
        <w:rPr>
          <w:szCs w:val="28"/>
        </w:rPr>
        <w:t>р</w:t>
      </w:r>
      <w:r w:rsidR="00C06AB0" w:rsidRPr="00196436">
        <w:rPr>
          <w:szCs w:val="28"/>
        </w:rPr>
        <w:t>рум</w:t>
      </w:r>
      <w:proofErr w:type="spellEnd"/>
      <w:r w:rsidRPr="00196436">
        <w:rPr>
          <w:szCs w:val="28"/>
        </w:rPr>
        <w:t xml:space="preserve">» и др.). В </w:t>
      </w:r>
      <w:proofErr w:type="gramStart"/>
      <w:r w:rsidRPr="00196436">
        <w:rPr>
          <w:szCs w:val="28"/>
        </w:rPr>
        <w:t>основном</w:t>
      </w:r>
      <w:proofErr w:type="gramEnd"/>
      <w:r w:rsidRPr="00196436">
        <w:rPr>
          <w:szCs w:val="28"/>
        </w:rPr>
        <w:t xml:space="preserve"> котельные газовые. Также на территории расположены 3 </w:t>
      </w:r>
      <w:proofErr w:type="gramStart"/>
      <w:r w:rsidRPr="00196436">
        <w:rPr>
          <w:szCs w:val="28"/>
        </w:rPr>
        <w:t>центральных</w:t>
      </w:r>
      <w:proofErr w:type="gramEnd"/>
      <w:r w:rsidRPr="00196436">
        <w:rPr>
          <w:szCs w:val="28"/>
        </w:rPr>
        <w:t xml:space="preserve"> тепловых пункта (далее – ЦТП). Крупные </w:t>
      </w:r>
      <w:proofErr w:type="spellStart"/>
      <w:r w:rsidRPr="00196436">
        <w:rPr>
          <w:szCs w:val="28"/>
        </w:rPr>
        <w:t>тепломагистрали</w:t>
      </w:r>
      <w:proofErr w:type="spellEnd"/>
      <w:r w:rsidRPr="00196436">
        <w:rPr>
          <w:szCs w:val="28"/>
        </w:rPr>
        <w:t xml:space="preserve"> прох</w:t>
      </w:r>
      <w:r w:rsidRPr="00196436">
        <w:rPr>
          <w:szCs w:val="28"/>
        </w:rPr>
        <w:t>о</w:t>
      </w:r>
      <w:r w:rsidRPr="00196436">
        <w:rPr>
          <w:szCs w:val="28"/>
        </w:rPr>
        <w:t xml:space="preserve">дят по ул. </w:t>
      </w:r>
      <w:proofErr w:type="gramStart"/>
      <w:r w:rsidRPr="00196436">
        <w:rPr>
          <w:szCs w:val="28"/>
        </w:rPr>
        <w:t>Олимпийской</w:t>
      </w:r>
      <w:proofErr w:type="gramEnd"/>
      <w:r w:rsidRPr="00196436">
        <w:rPr>
          <w:szCs w:val="28"/>
        </w:rPr>
        <w:t xml:space="preserve"> (2 Д 800 мм, 2 Д 900 мм), ул. Станционной (2 Д 500 мм, 2</w:t>
      </w:r>
      <w:r w:rsidR="00FC0208">
        <w:rPr>
          <w:szCs w:val="28"/>
        </w:rPr>
        <w:t> </w:t>
      </w:r>
      <w:r w:rsidRPr="00196436">
        <w:rPr>
          <w:szCs w:val="28"/>
        </w:rPr>
        <w:t>Д 300 мм). Связь данных тепловых сетей с зоной централизованного тепл</w:t>
      </w:r>
      <w:r w:rsidRPr="00196436">
        <w:rPr>
          <w:szCs w:val="28"/>
        </w:rPr>
        <w:t>о</w:t>
      </w:r>
      <w:r w:rsidRPr="00196436">
        <w:rPr>
          <w:szCs w:val="28"/>
        </w:rPr>
        <w:t>снабжения отсутствует.</w:t>
      </w:r>
    </w:p>
    <w:p w:rsidR="00760AD2" w:rsidRPr="00196436" w:rsidRDefault="00760AD2" w:rsidP="00760AD2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 w:rsidRPr="00196436">
        <w:rPr>
          <w:sz w:val="28"/>
          <w:szCs w:val="28"/>
        </w:rPr>
        <w:t xml:space="preserve">Централизованному теплоснабжению подлежат все проектируемые объекты </w:t>
      </w:r>
      <w:r w:rsidR="00196436" w:rsidRPr="00196436">
        <w:rPr>
          <w:sz w:val="28"/>
          <w:szCs w:val="28"/>
        </w:rPr>
        <w:t xml:space="preserve">проектируемой территории </w:t>
      </w:r>
      <w:r w:rsidRPr="00196436">
        <w:rPr>
          <w:sz w:val="28"/>
          <w:szCs w:val="28"/>
        </w:rPr>
        <w:t>по всем видам обеспечения: отопление, вентиляция и бытовое горячее водоснабжение.</w:t>
      </w:r>
    </w:p>
    <w:p w:rsidR="00760AD2" w:rsidRPr="00196436" w:rsidRDefault="00760AD2" w:rsidP="00760AD2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 w:rsidRPr="00196436">
        <w:rPr>
          <w:sz w:val="28"/>
          <w:szCs w:val="28"/>
        </w:rPr>
        <w:t>Покрытие прогнозируемых тепловых нагрузок проектируемой территории возможно по следующим вариантам:</w:t>
      </w:r>
    </w:p>
    <w:p w:rsidR="00760AD2" w:rsidRPr="00196436" w:rsidRDefault="00451187" w:rsidP="00760AD2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 w:rsidRPr="00196436">
        <w:rPr>
          <w:sz w:val="28"/>
          <w:szCs w:val="28"/>
        </w:rPr>
        <w:t>в</w:t>
      </w:r>
      <w:r w:rsidR="00760AD2" w:rsidRPr="00196436">
        <w:rPr>
          <w:sz w:val="28"/>
          <w:szCs w:val="28"/>
        </w:rPr>
        <w:t>ариант 1 – при одновременной массовой застройке с учетом значительной величины тепловой потребности предлагается использовать существующую</w:t>
      </w:r>
      <w:r w:rsidR="00C06AB0" w:rsidRPr="00196436">
        <w:rPr>
          <w:sz w:val="28"/>
          <w:szCs w:val="28"/>
        </w:rPr>
        <w:t xml:space="preserve"> те</w:t>
      </w:r>
      <w:r w:rsidR="00C06AB0" w:rsidRPr="00196436">
        <w:rPr>
          <w:sz w:val="28"/>
          <w:szCs w:val="28"/>
        </w:rPr>
        <w:t>п</w:t>
      </w:r>
      <w:r w:rsidR="00C06AB0" w:rsidRPr="00196436">
        <w:rPr>
          <w:sz w:val="28"/>
          <w:szCs w:val="28"/>
        </w:rPr>
        <w:t>лоэлектростанцию</w:t>
      </w:r>
      <w:r w:rsidR="00760AD2" w:rsidRPr="00196436">
        <w:rPr>
          <w:sz w:val="28"/>
          <w:szCs w:val="28"/>
        </w:rPr>
        <w:t xml:space="preserve"> </w:t>
      </w:r>
      <w:r w:rsidR="00337E3F" w:rsidRPr="00196436">
        <w:rPr>
          <w:sz w:val="28"/>
          <w:szCs w:val="28"/>
        </w:rPr>
        <w:t>(далее – ТЭЦ)</w:t>
      </w:r>
      <w:r w:rsidR="008C46E7" w:rsidRPr="00196436">
        <w:rPr>
          <w:sz w:val="28"/>
          <w:szCs w:val="28"/>
        </w:rPr>
        <w:t xml:space="preserve"> ТЭЦ</w:t>
      </w:r>
      <w:r w:rsidR="00337E3F" w:rsidRPr="00196436">
        <w:rPr>
          <w:sz w:val="28"/>
          <w:szCs w:val="28"/>
        </w:rPr>
        <w:t>-</w:t>
      </w:r>
      <w:r w:rsidR="00C06AB0" w:rsidRPr="00196436">
        <w:rPr>
          <w:sz w:val="28"/>
          <w:szCs w:val="28"/>
        </w:rPr>
        <w:t>3</w:t>
      </w:r>
      <w:r w:rsidR="00760AD2" w:rsidRPr="00196436">
        <w:rPr>
          <w:sz w:val="28"/>
          <w:szCs w:val="28"/>
        </w:rPr>
        <w:t xml:space="preserve"> с самостоятельным выводом и стро</w:t>
      </w:r>
      <w:r w:rsidR="00760AD2" w:rsidRPr="00196436">
        <w:rPr>
          <w:sz w:val="28"/>
          <w:szCs w:val="28"/>
        </w:rPr>
        <w:t>и</w:t>
      </w:r>
      <w:r w:rsidR="00760AD2" w:rsidRPr="00196436">
        <w:rPr>
          <w:sz w:val="28"/>
          <w:szCs w:val="28"/>
        </w:rPr>
        <w:t>тельством теплотрассы до объектов проектируемо</w:t>
      </w:r>
      <w:r w:rsidR="00337E3F" w:rsidRPr="00196436">
        <w:rPr>
          <w:sz w:val="28"/>
          <w:szCs w:val="28"/>
        </w:rPr>
        <w:t>й</w:t>
      </w:r>
      <w:r w:rsidR="00760AD2" w:rsidRPr="00196436">
        <w:rPr>
          <w:sz w:val="28"/>
          <w:szCs w:val="28"/>
        </w:rPr>
        <w:t xml:space="preserve"> </w:t>
      </w:r>
      <w:r w:rsidR="00337E3F" w:rsidRPr="00196436">
        <w:rPr>
          <w:sz w:val="28"/>
          <w:szCs w:val="28"/>
        </w:rPr>
        <w:t>территории</w:t>
      </w:r>
      <w:r w:rsidRPr="00196436">
        <w:rPr>
          <w:sz w:val="28"/>
          <w:szCs w:val="28"/>
        </w:rPr>
        <w:t>;</w:t>
      </w:r>
    </w:p>
    <w:p w:rsidR="00760AD2" w:rsidRPr="00196436" w:rsidRDefault="00451187" w:rsidP="00760AD2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 w:rsidRPr="00196436">
        <w:rPr>
          <w:sz w:val="28"/>
          <w:szCs w:val="28"/>
        </w:rPr>
        <w:t>в</w:t>
      </w:r>
      <w:r w:rsidR="00760AD2" w:rsidRPr="00196436">
        <w:rPr>
          <w:sz w:val="28"/>
          <w:szCs w:val="28"/>
        </w:rPr>
        <w:t>ариант 2 – при разновременном строительстве (со значительными време</w:t>
      </w:r>
      <w:r w:rsidR="00760AD2" w:rsidRPr="00196436">
        <w:rPr>
          <w:sz w:val="28"/>
          <w:szCs w:val="28"/>
        </w:rPr>
        <w:t>н</w:t>
      </w:r>
      <w:r w:rsidR="00760AD2" w:rsidRPr="00196436">
        <w:rPr>
          <w:sz w:val="28"/>
          <w:szCs w:val="28"/>
        </w:rPr>
        <w:t>ными расхождениями) целесообразно обеспечить централизованное теплосна</w:t>
      </w:r>
      <w:r w:rsidR="00760AD2" w:rsidRPr="00196436">
        <w:rPr>
          <w:sz w:val="28"/>
          <w:szCs w:val="28"/>
        </w:rPr>
        <w:t>б</w:t>
      </w:r>
      <w:r w:rsidR="00760AD2" w:rsidRPr="00196436">
        <w:rPr>
          <w:sz w:val="28"/>
          <w:szCs w:val="28"/>
        </w:rPr>
        <w:t xml:space="preserve">жение от котельных, каждая из которых будет обслуживать свой </w:t>
      </w:r>
      <w:r w:rsidR="00F828B7" w:rsidRPr="00196436">
        <w:rPr>
          <w:sz w:val="28"/>
          <w:szCs w:val="28"/>
        </w:rPr>
        <w:t>тепловой</w:t>
      </w:r>
      <w:r w:rsidR="00196436" w:rsidRPr="00196436">
        <w:rPr>
          <w:sz w:val="28"/>
          <w:szCs w:val="28"/>
        </w:rPr>
        <w:t xml:space="preserve"> уч</w:t>
      </w:r>
      <w:r w:rsidR="00196436" w:rsidRPr="00196436">
        <w:rPr>
          <w:sz w:val="28"/>
          <w:szCs w:val="28"/>
        </w:rPr>
        <w:t>а</w:t>
      </w:r>
      <w:r w:rsidR="00196436" w:rsidRPr="00196436">
        <w:rPr>
          <w:sz w:val="28"/>
          <w:szCs w:val="28"/>
        </w:rPr>
        <w:t>сток</w:t>
      </w:r>
      <w:r w:rsidRPr="00196436">
        <w:rPr>
          <w:sz w:val="28"/>
          <w:szCs w:val="28"/>
        </w:rPr>
        <w:t xml:space="preserve">, </w:t>
      </w:r>
      <w:r w:rsidR="00760AD2" w:rsidRPr="00196436">
        <w:rPr>
          <w:sz w:val="28"/>
          <w:szCs w:val="28"/>
        </w:rPr>
        <w:t>ввод в действие тепловых мощностей увязывать с темпами строительства.</w:t>
      </w:r>
    </w:p>
    <w:p w:rsidR="00760AD2" w:rsidRPr="00196436" w:rsidRDefault="00760AD2" w:rsidP="00760AD2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bookmarkStart w:id="22" w:name="_Toc272338713"/>
      <w:r w:rsidRPr="00196436">
        <w:rPr>
          <w:sz w:val="28"/>
          <w:szCs w:val="28"/>
        </w:rPr>
        <w:t xml:space="preserve">В </w:t>
      </w:r>
      <w:proofErr w:type="gramStart"/>
      <w:r w:rsidRPr="00196436">
        <w:rPr>
          <w:sz w:val="28"/>
          <w:szCs w:val="28"/>
        </w:rPr>
        <w:t>настоящем</w:t>
      </w:r>
      <w:proofErr w:type="gramEnd"/>
      <w:r w:rsidRPr="00196436">
        <w:rPr>
          <w:sz w:val="28"/>
          <w:szCs w:val="28"/>
        </w:rPr>
        <w:t xml:space="preserve"> разделе проекта планировки даны принципиальные решения по перспективному развитию теплоснабжения </w:t>
      </w:r>
      <w:r w:rsidR="00F828B7" w:rsidRPr="00196436">
        <w:rPr>
          <w:sz w:val="28"/>
          <w:szCs w:val="28"/>
        </w:rPr>
        <w:t>на</w:t>
      </w:r>
      <w:r w:rsidRPr="00196436">
        <w:rPr>
          <w:sz w:val="28"/>
          <w:szCs w:val="28"/>
        </w:rPr>
        <w:t xml:space="preserve"> проектируемо</w:t>
      </w:r>
      <w:r w:rsidR="0047131B" w:rsidRPr="00196436">
        <w:rPr>
          <w:sz w:val="28"/>
          <w:szCs w:val="28"/>
        </w:rPr>
        <w:t>й</w:t>
      </w:r>
      <w:r w:rsidRPr="00196436">
        <w:rPr>
          <w:sz w:val="28"/>
          <w:szCs w:val="28"/>
        </w:rPr>
        <w:t xml:space="preserve"> </w:t>
      </w:r>
      <w:r w:rsidR="00F828B7" w:rsidRPr="00196436">
        <w:rPr>
          <w:sz w:val="28"/>
          <w:szCs w:val="28"/>
        </w:rPr>
        <w:t>территории</w:t>
      </w:r>
      <w:r w:rsidRPr="00196436">
        <w:rPr>
          <w:sz w:val="28"/>
          <w:szCs w:val="28"/>
        </w:rPr>
        <w:t>. О</w:t>
      </w:r>
      <w:r w:rsidRPr="00196436">
        <w:rPr>
          <w:sz w:val="28"/>
          <w:szCs w:val="28"/>
        </w:rPr>
        <w:t>п</w:t>
      </w:r>
      <w:r w:rsidRPr="00196436">
        <w:rPr>
          <w:sz w:val="28"/>
          <w:szCs w:val="28"/>
        </w:rPr>
        <w:t>тимизационные гидравлические расчеты с учетом очередности строительства в</w:t>
      </w:r>
      <w:r w:rsidRPr="00196436">
        <w:rPr>
          <w:sz w:val="28"/>
          <w:szCs w:val="28"/>
        </w:rPr>
        <w:t>ы</w:t>
      </w:r>
      <w:r w:rsidRPr="00196436">
        <w:rPr>
          <w:sz w:val="28"/>
          <w:szCs w:val="28"/>
        </w:rPr>
        <w:t>полняются в схеме теплоснабжения, разрабатываемой специализированной орг</w:t>
      </w:r>
      <w:r w:rsidRPr="00196436">
        <w:rPr>
          <w:sz w:val="28"/>
          <w:szCs w:val="28"/>
        </w:rPr>
        <w:t>а</w:t>
      </w:r>
      <w:r w:rsidRPr="00196436">
        <w:rPr>
          <w:sz w:val="28"/>
          <w:szCs w:val="28"/>
        </w:rPr>
        <w:t>низацией. Такая схема является единственным основополагающим документом, по которому осуществляется конкретное проектирование и строительство объе</w:t>
      </w:r>
      <w:r w:rsidRPr="00196436">
        <w:rPr>
          <w:sz w:val="28"/>
          <w:szCs w:val="28"/>
        </w:rPr>
        <w:t>к</w:t>
      </w:r>
      <w:r w:rsidRPr="00196436">
        <w:rPr>
          <w:sz w:val="28"/>
          <w:szCs w:val="28"/>
        </w:rPr>
        <w:t>тов теплоснабжения.</w:t>
      </w:r>
      <w:bookmarkEnd w:id="22"/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В обоих вариантах для отдельных значимых объектов возможно примен</w:t>
      </w:r>
      <w:r w:rsidRPr="00196436">
        <w:rPr>
          <w:szCs w:val="28"/>
        </w:rPr>
        <w:t>е</w:t>
      </w:r>
      <w:r w:rsidRPr="00196436">
        <w:rPr>
          <w:szCs w:val="28"/>
        </w:rPr>
        <w:t xml:space="preserve">ние собственных отдельно стоящих котельных.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В связи с характером застройки (отсутствием жилых зданий) и относител</w:t>
      </w:r>
      <w:r w:rsidRPr="00196436">
        <w:rPr>
          <w:szCs w:val="28"/>
        </w:rPr>
        <w:t>ь</w:t>
      </w:r>
      <w:r w:rsidRPr="00196436">
        <w:rPr>
          <w:szCs w:val="28"/>
        </w:rPr>
        <w:t>но малым расходом бытовой горячей воды, а также с целью упорядочения (ра</w:t>
      </w:r>
      <w:r w:rsidRPr="00196436">
        <w:rPr>
          <w:szCs w:val="28"/>
        </w:rPr>
        <w:t>з</w:t>
      </w:r>
      <w:r w:rsidRPr="00196436">
        <w:rPr>
          <w:szCs w:val="28"/>
        </w:rPr>
        <w:t>грузки) подземного хозяйства</w:t>
      </w:r>
      <w:r w:rsidR="00505F92">
        <w:rPr>
          <w:szCs w:val="28"/>
        </w:rPr>
        <w:t>,</w:t>
      </w:r>
      <w:r w:rsidRPr="00196436">
        <w:rPr>
          <w:szCs w:val="28"/>
        </w:rPr>
        <w:t xml:space="preserve"> приготовление воды на нужды горячего водосна</w:t>
      </w:r>
      <w:r w:rsidRPr="00196436">
        <w:rPr>
          <w:szCs w:val="28"/>
        </w:rPr>
        <w:t>б</w:t>
      </w:r>
      <w:r w:rsidRPr="00196436">
        <w:rPr>
          <w:szCs w:val="28"/>
        </w:rPr>
        <w:t xml:space="preserve">жения целесообразно осуществлять в индивидуальных тепловых пунктах в </w:t>
      </w:r>
      <w:proofErr w:type="spellStart"/>
      <w:r w:rsidRPr="00196436">
        <w:rPr>
          <w:szCs w:val="28"/>
        </w:rPr>
        <w:t>вод</w:t>
      </w:r>
      <w:r w:rsidRPr="00196436">
        <w:rPr>
          <w:szCs w:val="28"/>
        </w:rPr>
        <w:t>о</w:t>
      </w:r>
      <w:r w:rsidRPr="00196436">
        <w:rPr>
          <w:szCs w:val="28"/>
        </w:rPr>
        <w:t>водяных</w:t>
      </w:r>
      <w:proofErr w:type="spellEnd"/>
      <w:r w:rsidRPr="00196436">
        <w:rPr>
          <w:szCs w:val="28"/>
        </w:rPr>
        <w:t xml:space="preserve"> (пластинчатых) подогревателях или в </w:t>
      </w:r>
      <w:proofErr w:type="spellStart"/>
      <w:r w:rsidRPr="00196436">
        <w:rPr>
          <w:szCs w:val="28"/>
        </w:rPr>
        <w:t>электроподогревателях</w:t>
      </w:r>
      <w:proofErr w:type="spellEnd"/>
      <w:r w:rsidRPr="00196436">
        <w:rPr>
          <w:szCs w:val="28"/>
        </w:rPr>
        <w:t xml:space="preserve"> у места п</w:t>
      </w:r>
      <w:r w:rsidRPr="00196436">
        <w:rPr>
          <w:szCs w:val="28"/>
        </w:rPr>
        <w:t>о</w:t>
      </w:r>
      <w:r w:rsidRPr="00196436">
        <w:rPr>
          <w:szCs w:val="28"/>
        </w:rPr>
        <w:t>требления.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Теплоноситель в сетях теплоснабжения</w:t>
      </w:r>
      <w:r w:rsidR="00F828B7" w:rsidRPr="00196436">
        <w:rPr>
          <w:szCs w:val="28"/>
        </w:rPr>
        <w:t xml:space="preserve"> – </w:t>
      </w:r>
      <w:r w:rsidRPr="00196436">
        <w:rPr>
          <w:szCs w:val="28"/>
        </w:rPr>
        <w:t xml:space="preserve">перегретая вода с температурой </w:t>
      </w:r>
      <w:r w:rsidR="00F56FCD" w:rsidRPr="00196436">
        <w:rPr>
          <w:szCs w:val="28"/>
        </w:rPr>
        <w:br/>
      </w:r>
      <w:r w:rsidRPr="00196436">
        <w:rPr>
          <w:szCs w:val="28"/>
        </w:rPr>
        <w:t xml:space="preserve">150 – 70°С.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Схема подсоединения основных потребителей – зависимая.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lastRenderedPageBreak/>
        <w:t>Подключение комплексов со зданиями выше 10 этажей следует предусмо</w:t>
      </w:r>
      <w:r w:rsidRPr="00196436">
        <w:rPr>
          <w:szCs w:val="28"/>
        </w:rPr>
        <w:t>т</w:t>
      </w:r>
      <w:r w:rsidRPr="00196436">
        <w:rPr>
          <w:szCs w:val="28"/>
        </w:rPr>
        <w:t>реть по независимой схеме (от ЦТП через подогреватели).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Для обеспечения надежности теплоснабжения предусматривается резерв</w:t>
      </w:r>
      <w:r w:rsidRPr="00196436">
        <w:rPr>
          <w:szCs w:val="28"/>
        </w:rPr>
        <w:t>и</w:t>
      </w:r>
      <w:r w:rsidRPr="00196436">
        <w:rPr>
          <w:szCs w:val="28"/>
        </w:rPr>
        <w:t>рование теплосети по магистралям с созданием кольцевых сетей (</w:t>
      </w:r>
      <w:proofErr w:type="spellStart"/>
      <w:r w:rsidRPr="00196436">
        <w:rPr>
          <w:szCs w:val="28"/>
        </w:rPr>
        <w:t>закольцовкой</w:t>
      </w:r>
      <w:proofErr w:type="spellEnd"/>
      <w:r w:rsidRPr="00196436">
        <w:rPr>
          <w:szCs w:val="28"/>
        </w:rPr>
        <w:t>) путем устройства перемычек по смежным улицам и комплексной автоматизации систем.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К строительству предполагается 9 ЦТП. </w:t>
      </w:r>
    </w:p>
    <w:p w:rsidR="00B529AC" w:rsidRPr="00196436" w:rsidRDefault="00B529AC" w:rsidP="00760AD2">
      <w:pPr>
        <w:widowControl w:val="0"/>
        <w:ind w:firstLine="0"/>
        <w:jc w:val="center"/>
        <w:rPr>
          <w:b/>
          <w:szCs w:val="28"/>
        </w:rPr>
      </w:pPr>
      <w:bookmarkStart w:id="23" w:name="_Toc228260066"/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2.5.5. Газоснабжени</w:t>
      </w:r>
      <w:bookmarkEnd w:id="23"/>
      <w:r w:rsidRPr="00196436">
        <w:rPr>
          <w:b/>
          <w:szCs w:val="28"/>
        </w:rPr>
        <w:t>е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A2DC2" w:rsidP="00760AD2">
      <w:pPr>
        <w:widowControl w:val="0"/>
        <w:rPr>
          <w:szCs w:val="28"/>
        </w:rPr>
      </w:pPr>
      <w:r w:rsidRPr="00196436">
        <w:rPr>
          <w:szCs w:val="28"/>
        </w:rPr>
        <w:t>Проектируемая т</w:t>
      </w:r>
      <w:r w:rsidR="00760AD2" w:rsidRPr="00196436">
        <w:rPr>
          <w:szCs w:val="28"/>
        </w:rPr>
        <w:t>ерритория в границах проекта планировки частично газ</w:t>
      </w:r>
      <w:r w:rsidR="00760AD2" w:rsidRPr="00196436">
        <w:rPr>
          <w:szCs w:val="28"/>
        </w:rPr>
        <w:t>и</w:t>
      </w:r>
      <w:r w:rsidR="00760AD2" w:rsidRPr="00196436">
        <w:rPr>
          <w:szCs w:val="28"/>
        </w:rPr>
        <w:t>фицирована. Система газоснабжения двухступенчатая – высокое давление II кат</w:t>
      </w:r>
      <w:r w:rsidR="00760AD2" w:rsidRPr="00196436">
        <w:rPr>
          <w:szCs w:val="28"/>
        </w:rPr>
        <w:t>е</w:t>
      </w:r>
      <w:r w:rsidR="00760AD2" w:rsidRPr="00196436">
        <w:rPr>
          <w:szCs w:val="28"/>
        </w:rPr>
        <w:t xml:space="preserve">гории (до 0,6 МПа) и низкое давление (до 0,003 МПа).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По ул. 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и ул. Станционной проходит газопровод высокого давления Д 500 мм протяженностью в границах проектирования </w:t>
      </w:r>
      <w:smartTag w:uri="urn:schemas-microsoft-com:office:smarttags" w:element="metricconverter">
        <w:smartTagPr>
          <w:attr w:name="ProductID" w:val="3,65 км"/>
        </w:smartTagPr>
        <w:r w:rsidRPr="00196436">
          <w:rPr>
            <w:szCs w:val="28"/>
          </w:rPr>
          <w:t>3,65 км</w:t>
        </w:r>
      </w:smartTag>
      <w:r w:rsidRPr="00196436">
        <w:rPr>
          <w:szCs w:val="28"/>
        </w:rPr>
        <w:t>. К нему тупиков</w:t>
      </w:r>
      <w:r w:rsidRPr="00196436">
        <w:rPr>
          <w:szCs w:val="28"/>
        </w:rPr>
        <w:t>ы</w:t>
      </w:r>
      <w:r w:rsidRPr="00196436">
        <w:rPr>
          <w:szCs w:val="28"/>
        </w:rPr>
        <w:t>ми газопроводами Д 100 –</w:t>
      </w:r>
      <w:r w:rsidR="007D691D">
        <w:rPr>
          <w:szCs w:val="28"/>
        </w:rPr>
        <w:t xml:space="preserve"> </w:t>
      </w:r>
      <w:r w:rsidRPr="00196436">
        <w:rPr>
          <w:szCs w:val="28"/>
        </w:rPr>
        <w:t xml:space="preserve">600 мм подключены существующие промышленные потребители (использование газа на технологические нужды и </w:t>
      </w:r>
      <w:proofErr w:type="spellStart"/>
      <w:r w:rsidRPr="00196436">
        <w:rPr>
          <w:szCs w:val="28"/>
        </w:rPr>
        <w:t>теплоисточники</w:t>
      </w:r>
      <w:proofErr w:type="spellEnd"/>
      <w:r w:rsidRPr="00196436">
        <w:rPr>
          <w:szCs w:val="28"/>
        </w:rPr>
        <w:t xml:space="preserve">).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Газифицирована жилая малоэтажная застройка по ул. </w:t>
      </w:r>
      <w:proofErr w:type="spellStart"/>
      <w:r w:rsidRPr="00196436">
        <w:rPr>
          <w:szCs w:val="28"/>
        </w:rPr>
        <w:t>Рионской</w:t>
      </w:r>
      <w:proofErr w:type="spellEnd"/>
      <w:r w:rsidRPr="00196436">
        <w:rPr>
          <w:szCs w:val="28"/>
        </w:rPr>
        <w:t xml:space="preserve"> (подключ</w:t>
      </w:r>
      <w:r w:rsidRPr="00196436">
        <w:rPr>
          <w:szCs w:val="28"/>
        </w:rPr>
        <w:t>е</w:t>
      </w:r>
      <w:r w:rsidRPr="00196436">
        <w:rPr>
          <w:szCs w:val="28"/>
        </w:rPr>
        <w:t>ние через газораспределительный пункт по ул. 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>). Газ используется в кач</w:t>
      </w:r>
      <w:r w:rsidRPr="00196436">
        <w:rPr>
          <w:szCs w:val="28"/>
        </w:rPr>
        <w:t>е</w:t>
      </w:r>
      <w:r w:rsidRPr="00196436">
        <w:rPr>
          <w:szCs w:val="28"/>
        </w:rPr>
        <w:t>стве единого энергоносителя для отопления, приготовления пищи и бытовой г</w:t>
      </w:r>
      <w:r w:rsidRPr="00196436">
        <w:rPr>
          <w:szCs w:val="28"/>
        </w:rPr>
        <w:t>о</w:t>
      </w:r>
      <w:r w:rsidRPr="00196436">
        <w:rPr>
          <w:szCs w:val="28"/>
        </w:rPr>
        <w:t>рячей воды.</w:t>
      </w:r>
    </w:p>
    <w:p w:rsidR="00760AD2" w:rsidRPr="00196436" w:rsidRDefault="00C0054B" w:rsidP="00760AD2">
      <w:pPr>
        <w:spacing w:before="45" w:line="240" w:lineRule="atLeast"/>
        <w:rPr>
          <w:color w:val="999999"/>
          <w:szCs w:val="28"/>
        </w:rPr>
      </w:pPr>
      <w:r w:rsidRPr="00196436">
        <w:rPr>
          <w:szCs w:val="28"/>
        </w:rPr>
        <w:t>Так</w:t>
      </w:r>
      <w:r w:rsidR="00F828B7" w:rsidRPr="00196436">
        <w:rPr>
          <w:szCs w:val="28"/>
        </w:rPr>
        <w:t>же г</w:t>
      </w:r>
      <w:r w:rsidR="00760AD2" w:rsidRPr="00196436">
        <w:rPr>
          <w:szCs w:val="28"/>
        </w:rPr>
        <w:t xml:space="preserve">аз </w:t>
      </w:r>
      <w:r w:rsidR="00F828B7" w:rsidRPr="00196436">
        <w:rPr>
          <w:szCs w:val="28"/>
        </w:rPr>
        <w:t>на проектируемой территории используется</w:t>
      </w:r>
      <w:r w:rsidR="00760AD2" w:rsidRPr="00196436">
        <w:rPr>
          <w:szCs w:val="28"/>
        </w:rPr>
        <w:t xml:space="preserve"> в качестве энергон</w:t>
      </w:r>
      <w:r w:rsidR="00760AD2" w:rsidRPr="00196436">
        <w:rPr>
          <w:szCs w:val="28"/>
        </w:rPr>
        <w:t>о</w:t>
      </w:r>
      <w:r w:rsidR="00760AD2" w:rsidRPr="00196436">
        <w:rPr>
          <w:szCs w:val="28"/>
        </w:rPr>
        <w:t>сителя для источников теплоты (ТЭЦ-3</w:t>
      </w:r>
      <w:r w:rsidR="00F828B7" w:rsidRPr="00196436">
        <w:rPr>
          <w:szCs w:val="28"/>
        </w:rPr>
        <w:t>)</w:t>
      </w:r>
      <w:r w:rsidR="00760AD2" w:rsidRPr="00196436">
        <w:rPr>
          <w:szCs w:val="28"/>
        </w:rPr>
        <w:t xml:space="preserve"> и для технологических нужд производс</w:t>
      </w:r>
      <w:r w:rsidR="00760AD2" w:rsidRPr="00196436">
        <w:rPr>
          <w:szCs w:val="28"/>
        </w:rPr>
        <w:t>т</w:t>
      </w:r>
      <w:r w:rsidR="00760AD2" w:rsidRPr="00196436">
        <w:rPr>
          <w:szCs w:val="28"/>
        </w:rPr>
        <w:t xml:space="preserve">венных зданий. </w:t>
      </w:r>
    </w:p>
    <w:p w:rsidR="00760AD2" w:rsidRPr="00196436" w:rsidRDefault="00760AD2" w:rsidP="00760AD2">
      <w:pPr>
        <w:widowControl w:val="0"/>
        <w:spacing w:line="240" w:lineRule="atLeast"/>
        <w:rPr>
          <w:szCs w:val="28"/>
        </w:rPr>
      </w:pPr>
      <w:r w:rsidRPr="00196436">
        <w:rPr>
          <w:szCs w:val="28"/>
        </w:rPr>
        <w:t xml:space="preserve">Суммарные годовые потребности газа для теплоснабжения проектируемых объектов составляют </w:t>
      </w:r>
      <w:r w:rsidR="00F828B7" w:rsidRPr="00196436">
        <w:rPr>
          <w:szCs w:val="28"/>
        </w:rPr>
        <w:t>ориентировочно 130 млн. куб. м.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Существующий газопровод высокого давления (до 6 кгс/кв. см), проход</w:t>
      </w:r>
      <w:r w:rsidRPr="00196436">
        <w:rPr>
          <w:szCs w:val="28"/>
        </w:rPr>
        <w:t>я</w:t>
      </w:r>
      <w:r w:rsidRPr="00196436">
        <w:rPr>
          <w:szCs w:val="28"/>
        </w:rPr>
        <w:t>щий по проектируемой территории, подлежит перекладке с размещением труб</w:t>
      </w:r>
      <w:r w:rsidRPr="00196436">
        <w:rPr>
          <w:szCs w:val="28"/>
        </w:rPr>
        <w:t>о</w:t>
      </w:r>
      <w:r w:rsidRPr="00196436">
        <w:rPr>
          <w:szCs w:val="28"/>
        </w:rPr>
        <w:t>провода в газонной части ул. 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и ул. Станционной.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2.5.6. Электроснабжение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В настоящее время электроснабжение потребителей, расположенных на рассматриваемой территории, осуществляется от понизительной подстанции (д</w:t>
      </w:r>
      <w:r w:rsidRPr="00196436">
        <w:rPr>
          <w:szCs w:val="28"/>
        </w:rPr>
        <w:t>а</w:t>
      </w:r>
      <w:r w:rsidRPr="00196436">
        <w:rPr>
          <w:szCs w:val="28"/>
        </w:rPr>
        <w:t>лее – ПС) 110/10 кВ «Текстильная» на напряжении 10 кВ по линиям 10 кВ через сеть распределительных пунктов (далее</w:t>
      </w:r>
      <w:r w:rsidR="00F828B7" w:rsidRPr="00196436">
        <w:rPr>
          <w:szCs w:val="28"/>
        </w:rPr>
        <w:t xml:space="preserve"> – </w:t>
      </w:r>
      <w:r w:rsidRPr="00196436">
        <w:rPr>
          <w:szCs w:val="28"/>
        </w:rPr>
        <w:t>РП) 10 кВ и трансформаторных по</w:t>
      </w:r>
      <w:r w:rsidRPr="00196436">
        <w:rPr>
          <w:szCs w:val="28"/>
        </w:rPr>
        <w:t>д</w:t>
      </w:r>
      <w:r w:rsidRPr="00196436">
        <w:rPr>
          <w:szCs w:val="28"/>
        </w:rPr>
        <w:t>станций (далее</w:t>
      </w:r>
      <w:r w:rsidR="00F828B7" w:rsidRPr="00196436">
        <w:rPr>
          <w:szCs w:val="28"/>
        </w:rPr>
        <w:t xml:space="preserve"> – </w:t>
      </w:r>
      <w:r w:rsidRPr="00196436">
        <w:rPr>
          <w:szCs w:val="28"/>
        </w:rPr>
        <w:t>ТП) напряжением 10/0,4 кВ.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Электрическая нагрузка проектируемого квартала составит 49,2 МВт.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Обеспечение электроэнергией потребителей проектируемой застройки в с</w:t>
      </w:r>
      <w:r w:rsidRPr="00196436">
        <w:rPr>
          <w:szCs w:val="28"/>
        </w:rPr>
        <w:t>о</w:t>
      </w:r>
      <w:r w:rsidRPr="00196436">
        <w:rPr>
          <w:szCs w:val="28"/>
        </w:rPr>
        <w:t>ответствии с письмом ОАО «Региональные электрические сети» от 27.12.2010 № РЭлС-04/7143 намечается осуществлять от существующей ПС 110/10 кВ «</w:t>
      </w:r>
      <w:proofErr w:type="gramStart"/>
      <w:r w:rsidRPr="00196436">
        <w:rPr>
          <w:szCs w:val="28"/>
        </w:rPr>
        <w:t>Те</w:t>
      </w:r>
      <w:r w:rsidRPr="00196436">
        <w:rPr>
          <w:szCs w:val="28"/>
        </w:rPr>
        <w:t>к</w:t>
      </w:r>
      <w:r w:rsidRPr="00196436">
        <w:rPr>
          <w:szCs w:val="28"/>
        </w:rPr>
        <w:t>стильная</w:t>
      </w:r>
      <w:proofErr w:type="gramEnd"/>
      <w:r w:rsidRPr="00196436">
        <w:rPr>
          <w:szCs w:val="28"/>
        </w:rPr>
        <w:t>» при условии проведения реконструкции с установкой более мощных трансформаторов.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Для распределения электроэнергии по потребителям потребуется стро</w:t>
      </w:r>
      <w:r w:rsidRPr="00196436">
        <w:rPr>
          <w:szCs w:val="28"/>
        </w:rPr>
        <w:t>и</w:t>
      </w:r>
      <w:r w:rsidRPr="00196436">
        <w:rPr>
          <w:szCs w:val="28"/>
        </w:rPr>
        <w:t>тельство 6</w:t>
      </w:r>
      <w:r w:rsidR="009116D2" w:rsidRPr="00196436">
        <w:rPr>
          <w:szCs w:val="28"/>
        </w:rPr>
        <w:t> </w:t>
      </w:r>
      <w:r w:rsidRPr="00196436">
        <w:rPr>
          <w:szCs w:val="28"/>
        </w:rPr>
        <w:t>РП 10 кВ и 37 ТП 10/0,4 кВ.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lastRenderedPageBreak/>
        <w:t>Питающие линии 10 кВ к РП 10 кВ, распределительная сеть 10 кВ от РП к сетевым ТП кварталов 10/0,4 кВ, сети 0,4 кВ и уличного освещения выполняются кабелем, прокладываемым в земляной траншее.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Существующие сети 10 кВ и 04 кВ, проходящие по территории проект</w:t>
      </w:r>
      <w:r w:rsidRPr="00196436">
        <w:rPr>
          <w:szCs w:val="28"/>
        </w:rPr>
        <w:t>и</w:t>
      </w:r>
      <w:r w:rsidRPr="00196436">
        <w:rPr>
          <w:szCs w:val="28"/>
        </w:rPr>
        <w:t>руемой застройки, подлежат демонтажу.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Управление сетями уличного освещения централизованное с использован</w:t>
      </w:r>
      <w:r w:rsidRPr="00196436">
        <w:rPr>
          <w:szCs w:val="28"/>
        </w:rPr>
        <w:t>и</w:t>
      </w:r>
      <w:r w:rsidRPr="00196436">
        <w:rPr>
          <w:szCs w:val="28"/>
        </w:rPr>
        <w:t>ем специальных устройств телемеханики.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Проектом планировки предусматривается перевод существующих </w:t>
      </w:r>
      <w:r w:rsidR="007D691D">
        <w:rPr>
          <w:szCs w:val="28"/>
        </w:rPr>
        <w:br/>
      </w:r>
      <w:proofErr w:type="gramStart"/>
      <w:r w:rsidRPr="00196436">
        <w:rPr>
          <w:szCs w:val="28"/>
        </w:rPr>
        <w:t>ВЛ</w:t>
      </w:r>
      <w:proofErr w:type="gramEnd"/>
      <w:r w:rsidRPr="00196436">
        <w:rPr>
          <w:szCs w:val="28"/>
        </w:rPr>
        <w:t xml:space="preserve"> 220</w:t>
      </w:r>
      <w:r w:rsidR="007D691D">
        <w:rPr>
          <w:szCs w:val="28"/>
        </w:rPr>
        <w:t xml:space="preserve"> </w:t>
      </w:r>
      <w:r w:rsidRPr="00196436">
        <w:rPr>
          <w:szCs w:val="28"/>
        </w:rPr>
        <w:t>кВ ТЭЦ – ПС «Дружная» и ВЛ 110 кВ ПС «Текстильная»</w:t>
      </w:r>
      <w:r w:rsidR="001C2EF1" w:rsidRPr="00196436">
        <w:rPr>
          <w:szCs w:val="28"/>
        </w:rPr>
        <w:t xml:space="preserve"> – </w:t>
      </w:r>
      <w:r w:rsidRPr="00196436">
        <w:rPr>
          <w:szCs w:val="28"/>
        </w:rPr>
        <w:t xml:space="preserve">ПС «Аэропорт Толмачево» в кабельные. </w:t>
      </w:r>
      <w:proofErr w:type="gramStart"/>
      <w:r w:rsidRPr="00196436">
        <w:rPr>
          <w:szCs w:val="28"/>
        </w:rPr>
        <w:t>Кабельные линии 220 кВ и 110 кВ прокладываются по ул. </w:t>
      </w:r>
      <w:proofErr w:type="spellStart"/>
      <w:r w:rsidRPr="00196436">
        <w:rPr>
          <w:szCs w:val="28"/>
        </w:rPr>
        <w:t>Дукача</w:t>
      </w:r>
      <w:proofErr w:type="spellEnd"/>
      <w:r w:rsidRPr="00196436">
        <w:rPr>
          <w:szCs w:val="28"/>
        </w:rPr>
        <w:t xml:space="preserve"> и ул. Станционной в земляных траншеях.</w:t>
      </w:r>
      <w:proofErr w:type="gramEnd"/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2.5.7. Связь</w:t>
      </w:r>
    </w:p>
    <w:p w:rsidR="00760AD2" w:rsidRPr="00196436" w:rsidRDefault="00760AD2" w:rsidP="00760AD2">
      <w:pPr>
        <w:widowControl w:val="0"/>
        <w:rPr>
          <w:b/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Расчет </w:t>
      </w:r>
      <w:proofErr w:type="gramStart"/>
      <w:r w:rsidRPr="00196436">
        <w:rPr>
          <w:szCs w:val="28"/>
        </w:rPr>
        <w:t>числа абонентов телефонной сети общего пользования проектиру</w:t>
      </w:r>
      <w:r w:rsidRPr="00196436">
        <w:rPr>
          <w:szCs w:val="28"/>
        </w:rPr>
        <w:t>е</w:t>
      </w:r>
      <w:r w:rsidR="001C2EF1" w:rsidRPr="00196436">
        <w:rPr>
          <w:szCs w:val="28"/>
        </w:rPr>
        <w:t>мой территории</w:t>
      </w:r>
      <w:proofErr w:type="gramEnd"/>
      <w:r w:rsidR="001C2EF1" w:rsidRPr="00196436">
        <w:rPr>
          <w:szCs w:val="28"/>
        </w:rPr>
        <w:t xml:space="preserve"> </w:t>
      </w:r>
      <w:r w:rsidRPr="00196436">
        <w:rPr>
          <w:szCs w:val="28"/>
        </w:rPr>
        <w:t>осуществляется из условия 100 % удовлетворения заявок на уст</w:t>
      </w:r>
      <w:r w:rsidRPr="00196436">
        <w:rPr>
          <w:szCs w:val="28"/>
        </w:rPr>
        <w:t>а</w:t>
      </w:r>
      <w:r w:rsidRPr="00196436">
        <w:rPr>
          <w:szCs w:val="28"/>
        </w:rPr>
        <w:t>новку телефонов. Количество потенциальных абонентов городской телефонной сети общего пользования составит примерно 4700 телефонов.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Для обеспечения телефонизацией проект</w:t>
      </w:r>
      <w:r w:rsidR="001C2EF1" w:rsidRPr="00196436">
        <w:rPr>
          <w:szCs w:val="28"/>
        </w:rPr>
        <w:t>ируемой территории</w:t>
      </w:r>
      <w:r w:rsidRPr="00196436">
        <w:rPr>
          <w:szCs w:val="28"/>
        </w:rPr>
        <w:t xml:space="preserve"> необходимо будет открыть новую цифровую АТС емкостью 5000 номеров с включением ее в </w:t>
      </w:r>
      <w:r w:rsidR="00F56FCD" w:rsidRPr="00196436">
        <w:rPr>
          <w:szCs w:val="28"/>
        </w:rPr>
        <w:t xml:space="preserve">городскую телефонную сеть </w:t>
      </w:r>
      <w:r w:rsidRPr="00196436">
        <w:rPr>
          <w:szCs w:val="28"/>
        </w:rPr>
        <w:t>по оптоволоконным линиям.</w:t>
      </w:r>
    </w:p>
    <w:p w:rsidR="00760AD2" w:rsidRPr="00196436" w:rsidRDefault="00A56E22" w:rsidP="00760AD2">
      <w:pPr>
        <w:widowControl w:val="0"/>
        <w:rPr>
          <w:szCs w:val="28"/>
        </w:rPr>
      </w:pPr>
      <w:hyperlink r:id="rId19" w:tgtFrame="_blank" w:history="1">
        <w:r w:rsidR="00051D91" w:rsidRPr="00196436">
          <w:rPr>
            <w:szCs w:val="28"/>
          </w:rPr>
          <w:t>Линейно-кабельные</w:t>
        </w:r>
      </w:hyperlink>
      <w:r w:rsidR="00051D91" w:rsidRPr="00196436">
        <w:rPr>
          <w:szCs w:val="28"/>
        </w:rPr>
        <w:t xml:space="preserve"> сооружения </w:t>
      </w:r>
      <w:r w:rsidR="00760AD2" w:rsidRPr="00196436">
        <w:rPr>
          <w:szCs w:val="28"/>
        </w:rPr>
        <w:t>телефонной сети территории выполняются кабельными линиями, прокладываемыми в телефонной канализации по сущес</w:t>
      </w:r>
      <w:r w:rsidR="00760AD2" w:rsidRPr="00196436">
        <w:rPr>
          <w:szCs w:val="28"/>
        </w:rPr>
        <w:t>т</w:t>
      </w:r>
      <w:r w:rsidR="00760AD2" w:rsidRPr="00196436">
        <w:rPr>
          <w:szCs w:val="28"/>
        </w:rPr>
        <w:t>вующим и проектируемым улицам.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Радиофикация.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На проектируемой территории отсутствуют сети проводного радиовещания. Представляется целесообразным обеспечить проектируемые объекты </w:t>
      </w:r>
      <w:r w:rsidR="001C2EF1" w:rsidRPr="00196436">
        <w:rPr>
          <w:szCs w:val="28"/>
        </w:rPr>
        <w:t>проект</w:t>
      </w:r>
      <w:r w:rsidR="001C2EF1" w:rsidRPr="00196436">
        <w:rPr>
          <w:szCs w:val="28"/>
        </w:rPr>
        <w:t>и</w:t>
      </w:r>
      <w:r w:rsidR="001C2EF1" w:rsidRPr="00196436">
        <w:rPr>
          <w:szCs w:val="28"/>
        </w:rPr>
        <w:t>руемой территории</w:t>
      </w:r>
      <w:r w:rsidRPr="00196436">
        <w:rPr>
          <w:szCs w:val="28"/>
        </w:rPr>
        <w:t xml:space="preserve"> путем эфирного радиовещания.</w:t>
      </w:r>
    </w:p>
    <w:p w:rsidR="00196436" w:rsidRPr="00196436" w:rsidRDefault="00196436" w:rsidP="00196436">
      <w:pPr>
        <w:widowControl w:val="0"/>
        <w:ind w:firstLine="0"/>
        <w:rPr>
          <w:b/>
          <w:szCs w:val="28"/>
        </w:rPr>
      </w:pPr>
      <w:bookmarkStart w:id="24" w:name="_Toc281394419"/>
      <w:bookmarkStart w:id="25" w:name="_Toc294799610"/>
    </w:p>
    <w:p w:rsidR="007D691D" w:rsidRDefault="00760AD2" w:rsidP="00196436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2.6. Характеристика мер по защите </w:t>
      </w:r>
      <w:r w:rsidR="001C2EF1" w:rsidRPr="00196436">
        <w:rPr>
          <w:b/>
          <w:szCs w:val="28"/>
        </w:rPr>
        <w:t xml:space="preserve">проектируемой </w:t>
      </w:r>
      <w:r w:rsidRPr="00196436">
        <w:rPr>
          <w:b/>
          <w:szCs w:val="28"/>
        </w:rPr>
        <w:t>территори</w:t>
      </w:r>
      <w:r w:rsidR="001C2EF1" w:rsidRPr="00196436">
        <w:rPr>
          <w:b/>
          <w:szCs w:val="28"/>
        </w:rPr>
        <w:t>и</w:t>
      </w:r>
      <w:r w:rsidRPr="00196436">
        <w:rPr>
          <w:b/>
          <w:szCs w:val="28"/>
        </w:rPr>
        <w:t xml:space="preserve"> </w:t>
      </w:r>
    </w:p>
    <w:p w:rsidR="007D691D" w:rsidRDefault="00760AD2" w:rsidP="00196436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от воздействия чрезвычайных ситуаций природного и </w:t>
      </w:r>
    </w:p>
    <w:p w:rsidR="007D691D" w:rsidRDefault="00760AD2" w:rsidP="00196436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техногенного характера и мероприятия </w:t>
      </w:r>
    </w:p>
    <w:p w:rsidR="00760AD2" w:rsidRPr="00196436" w:rsidRDefault="00760AD2" w:rsidP="00196436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по гражданской обороне</w:t>
      </w:r>
      <w:bookmarkEnd w:id="24"/>
      <w:bookmarkEnd w:id="25"/>
    </w:p>
    <w:p w:rsidR="00760AD2" w:rsidRPr="00196436" w:rsidRDefault="00760AD2" w:rsidP="00760AD2">
      <w:pPr>
        <w:widowControl w:val="0"/>
        <w:jc w:val="center"/>
        <w:rPr>
          <w:b/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В </w:t>
      </w:r>
      <w:proofErr w:type="gramStart"/>
      <w:r w:rsidRPr="00196436">
        <w:rPr>
          <w:szCs w:val="28"/>
        </w:rPr>
        <w:t>проекте</w:t>
      </w:r>
      <w:proofErr w:type="gramEnd"/>
      <w:r w:rsidRPr="00196436">
        <w:rPr>
          <w:szCs w:val="28"/>
        </w:rPr>
        <w:t xml:space="preserve"> планировки предлагается осуществление мероприятий по пред</w:t>
      </w:r>
      <w:r w:rsidRPr="00196436">
        <w:rPr>
          <w:szCs w:val="28"/>
        </w:rPr>
        <w:t>у</w:t>
      </w:r>
      <w:r w:rsidRPr="00196436">
        <w:rPr>
          <w:szCs w:val="28"/>
        </w:rPr>
        <w:t xml:space="preserve">преждению чрезвычайных ситуаций по следующим основным направлениям: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Обеспечение пожарной безопасности проектируемой территории предста</w:t>
      </w:r>
      <w:r w:rsidRPr="00196436">
        <w:rPr>
          <w:szCs w:val="28"/>
        </w:rPr>
        <w:t>в</w:t>
      </w:r>
      <w:r w:rsidRPr="00196436">
        <w:rPr>
          <w:szCs w:val="28"/>
        </w:rPr>
        <w:t>ляет собой: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постепенн</w:t>
      </w:r>
      <w:r w:rsidR="0070556F" w:rsidRPr="00196436">
        <w:rPr>
          <w:szCs w:val="28"/>
        </w:rPr>
        <w:t>ую</w:t>
      </w:r>
      <w:r w:rsidRPr="00196436">
        <w:rPr>
          <w:szCs w:val="28"/>
        </w:rPr>
        <w:t xml:space="preserve"> ликвидаци</w:t>
      </w:r>
      <w:r w:rsidR="0070556F" w:rsidRPr="00196436">
        <w:rPr>
          <w:szCs w:val="28"/>
        </w:rPr>
        <w:t>ю</w:t>
      </w:r>
      <w:r w:rsidRPr="00196436">
        <w:rPr>
          <w:szCs w:val="28"/>
        </w:rPr>
        <w:t xml:space="preserve"> существующего ветхого и аварийного жилищн</w:t>
      </w:r>
      <w:r w:rsidRPr="00196436">
        <w:rPr>
          <w:szCs w:val="28"/>
        </w:rPr>
        <w:t>о</w:t>
      </w:r>
      <w:r w:rsidRPr="00196436">
        <w:rPr>
          <w:szCs w:val="28"/>
        </w:rPr>
        <w:t>го фонда;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размещение пожарных депо с учетом соблюдения нормативного времени прибытия пожарных расчетов к месту пожара </w:t>
      </w:r>
      <w:r w:rsidR="007D691D">
        <w:rPr>
          <w:szCs w:val="28"/>
        </w:rPr>
        <w:t>(</w:t>
      </w:r>
      <w:r w:rsidRPr="00196436">
        <w:rPr>
          <w:szCs w:val="28"/>
        </w:rPr>
        <w:t>6 минут</w:t>
      </w:r>
      <w:r w:rsidR="007D691D">
        <w:rPr>
          <w:szCs w:val="28"/>
        </w:rPr>
        <w:t>)</w:t>
      </w:r>
      <w:r w:rsidRPr="00196436">
        <w:rPr>
          <w:szCs w:val="28"/>
        </w:rPr>
        <w:t>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размещение водоемов двойного назначения;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размещение пожарных подъездов (пирсов);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организаци</w:t>
      </w:r>
      <w:r w:rsidR="0070556F" w:rsidRPr="00196436">
        <w:rPr>
          <w:szCs w:val="28"/>
        </w:rPr>
        <w:t>ю</w:t>
      </w:r>
      <w:r w:rsidRPr="00196436">
        <w:rPr>
          <w:szCs w:val="28"/>
        </w:rPr>
        <w:t xml:space="preserve"> противопожарных разрывов в застройке;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обеспечение беспрепятственного проезда пожарных, санитарных, авари</w:t>
      </w:r>
      <w:r w:rsidRPr="00196436">
        <w:rPr>
          <w:szCs w:val="28"/>
        </w:rPr>
        <w:t>й</w:t>
      </w:r>
      <w:r w:rsidRPr="00196436">
        <w:rPr>
          <w:szCs w:val="28"/>
        </w:rPr>
        <w:lastRenderedPageBreak/>
        <w:t>ных машин ко всем объектам защиты;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предупреждение аварий в техногенной сфере;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защит</w:t>
      </w:r>
      <w:r w:rsidR="0070556F" w:rsidRPr="00196436">
        <w:rPr>
          <w:szCs w:val="28"/>
        </w:rPr>
        <w:t>у</w:t>
      </w:r>
      <w:r w:rsidRPr="00196436">
        <w:rPr>
          <w:szCs w:val="28"/>
        </w:rPr>
        <w:t xml:space="preserve"> населения в чрезвычайных ситуациях;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т. д.;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размещение объектов «двойного» назначения;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подготовк</w:t>
      </w:r>
      <w:r w:rsidR="0070556F" w:rsidRPr="00196436">
        <w:rPr>
          <w:szCs w:val="28"/>
        </w:rPr>
        <w:t>у</w:t>
      </w:r>
      <w:r w:rsidRPr="00196436">
        <w:rPr>
          <w:szCs w:val="28"/>
        </w:rPr>
        <w:t xml:space="preserve"> эвакуации населения из зон чрезвычайных ситуаций;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Обеспечение устойчивого функционирования проектируемой территории включает: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усовершенствование транспортных магистралей;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резервирование источников водоснабжения, теплоснабжения и т. д.</w:t>
      </w:r>
    </w:p>
    <w:p w:rsidR="00760AD2" w:rsidRPr="00196436" w:rsidRDefault="00760AD2" w:rsidP="00760AD2">
      <w:pPr>
        <w:widowControl w:val="0"/>
        <w:jc w:val="center"/>
        <w:rPr>
          <w:b/>
          <w:szCs w:val="28"/>
        </w:rPr>
      </w:pPr>
      <w:bookmarkStart w:id="26" w:name="_Toc281394420"/>
      <w:bookmarkStart w:id="27" w:name="_Toc294799611"/>
    </w:p>
    <w:p w:rsidR="00F56FCD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 xml:space="preserve">3. Положения о размещении объектов капитального строительства </w:t>
      </w: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федерального, регионального и местного значения</w:t>
      </w:r>
    </w:p>
    <w:p w:rsidR="00760AD2" w:rsidRPr="00196436" w:rsidRDefault="00760AD2" w:rsidP="00760AD2">
      <w:pPr>
        <w:widowControl w:val="0"/>
        <w:ind w:firstLine="0"/>
        <w:rPr>
          <w:szCs w:val="28"/>
        </w:rPr>
      </w:pPr>
    </w:p>
    <w:p w:rsidR="00196436" w:rsidRDefault="00760AD2" w:rsidP="00760AD2">
      <w:pPr>
        <w:widowControl w:val="0"/>
        <w:ind w:firstLine="0"/>
        <w:jc w:val="center"/>
        <w:rPr>
          <w:b/>
          <w:szCs w:val="28"/>
        </w:rPr>
      </w:pPr>
      <w:bookmarkStart w:id="28" w:name="_Toc369859723"/>
      <w:r w:rsidRPr="00196436">
        <w:rPr>
          <w:b/>
          <w:szCs w:val="28"/>
        </w:rPr>
        <w:t xml:space="preserve">3.1. Размещение объектов капитального строительства </w:t>
      </w: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федерального значения</w:t>
      </w:r>
      <w:bookmarkEnd w:id="28"/>
    </w:p>
    <w:p w:rsidR="00760AD2" w:rsidRPr="00196436" w:rsidRDefault="00760AD2" w:rsidP="00760AD2">
      <w:pPr>
        <w:widowControl w:val="0"/>
        <w:rPr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На 2016 год на проектируемой территории размещены следующие объекты федерального значения: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ФГУ «Государственная городская конюшня</w:t>
      </w:r>
      <w:r w:rsidR="001C2EF1" w:rsidRPr="00196436">
        <w:rPr>
          <w:szCs w:val="28"/>
        </w:rPr>
        <w:t xml:space="preserve"> «Новосибирская»</w:t>
      </w:r>
      <w:r w:rsidRPr="00196436">
        <w:rPr>
          <w:szCs w:val="28"/>
        </w:rPr>
        <w:t xml:space="preserve"> с ипподр</w:t>
      </w:r>
      <w:r w:rsidRPr="00196436">
        <w:rPr>
          <w:szCs w:val="28"/>
        </w:rPr>
        <w:t>о</w:t>
      </w:r>
      <w:r w:rsidR="00A70D86" w:rsidRPr="00196436">
        <w:rPr>
          <w:szCs w:val="28"/>
        </w:rPr>
        <w:t>мом»;</w:t>
      </w:r>
    </w:p>
    <w:p w:rsidR="00C73335" w:rsidRPr="00196436" w:rsidRDefault="00C13D3E" w:rsidP="00C73335">
      <w:pPr>
        <w:widowControl w:val="0"/>
        <w:rPr>
          <w:szCs w:val="28"/>
        </w:rPr>
      </w:pPr>
      <w:r>
        <w:rPr>
          <w:szCs w:val="28"/>
        </w:rPr>
        <w:t>У</w:t>
      </w:r>
      <w:r w:rsidR="00C73335" w:rsidRPr="00196436">
        <w:rPr>
          <w:szCs w:val="28"/>
        </w:rPr>
        <w:t>правление МВД России по городу Новосибирску;</w:t>
      </w:r>
    </w:p>
    <w:p w:rsidR="00C73335" w:rsidRPr="00196436" w:rsidRDefault="00C73335" w:rsidP="00C73335">
      <w:pPr>
        <w:widowControl w:val="0"/>
        <w:rPr>
          <w:szCs w:val="28"/>
        </w:rPr>
      </w:pPr>
      <w:r w:rsidRPr="00196436">
        <w:rPr>
          <w:szCs w:val="28"/>
        </w:rPr>
        <w:t xml:space="preserve">полк </w:t>
      </w:r>
      <w:r w:rsidR="0076045A" w:rsidRPr="00196436">
        <w:rPr>
          <w:szCs w:val="28"/>
        </w:rPr>
        <w:t xml:space="preserve">ППС </w:t>
      </w:r>
      <w:r w:rsidRPr="00196436">
        <w:rPr>
          <w:szCs w:val="28"/>
        </w:rPr>
        <w:t xml:space="preserve">полиции </w:t>
      </w:r>
      <w:r w:rsidR="00C13D3E">
        <w:rPr>
          <w:szCs w:val="28"/>
        </w:rPr>
        <w:t>У</w:t>
      </w:r>
      <w:r w:rsidRPr="00196436">
        <w:rPr>
          <w:szCs w:val="28"/>
        </w:rPr>
        <w:t>правления МВД России по г</w:t>
      </w:r>
      <w:r w:rsidR="00C13D3E">
        <w:rPr>
          <w:szCs w:val="28"/>
        </w:rPr>
        <w:t xml:space="preserve">ороду </w:t>
      </w:r>
      <w:r w:rsidRPr="00196436">
        <w:rPr>
          <w:szCs w:val="28"/>
        </w:rPr>
        <w:t xml:space="preserve">Новосибирску 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Через территорию проходит Транссибирская железнодорожная магистраль, пути которой относятся к железным дорогам федерального значения.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В расчетный срок предусмотрено строительство одной крупной транспор</w:t>
      </w:r>
      <w:r w:rsidRPr="00196436">
        <w:rPr>
          <w:szCs w:val="28"/>
        </w:rPr>
        <w:t>т</w:t>
      </w:r>
      <w:r w:rsidRPr="00196436">
        <w:rPr>
          <w:szCs w:val="28"/>
        </w:rPr>
        <w:t xml:space="preserve">ной развязки на пересечении </w:t>
      </w:r>
      <w:r w:rsidR="009C4A86" w:rsidRPr="00196436">
        <w:rPr>
          <w:szCs w:val="28"/>
        </w:rPr>
        <w:t>магистральной улиц</w:t>
      </w:r>
      <w:r w:rsidR="004F7398" w:rsidRPr="00196436">
        <w:rPr>
          <w:szCs w:val="28"/>
        </w:rPr>
        <w:t>ы</w:t>
      </w:r>
      <w:r w:rsidR="009C4A86" w:rsidRPr="00196436">
        <w:rPr>
          <w:szCs w:val="28"/>
        </w:rPr>
        <w:t xml:space="preserve"> общегородского значения р</w:t>
      </w:r>
      <w:r w:rsidR="009C4A86" w:rsidRPr="00196436">
        <w:rPr>
          <w:szCs w:val="28"/>
        </w:rPr>
        <w:t>е</w:t>
      </w:r>
      <w:r w:rsidR="009C4A86" w:rsidRPr="00196436">
        <w:rPr>
          <w:szCs w:val="28"/>
        </w:rPr>
        <w:t xml:space="preserve">гулируемого движения </w:t>
      </w:r>
      <w:r w:rsidR="004F7398" w:rsidRPr="00196436">
        <w:rPr>
          <w:szCs w:val="28"/>
        </w:rPr>
        <w:t xml:space="preserve">ул. </w:t>
      </w:r>
      <w:r w:rsidRPr="00196436">
        <w:rPr>
          <w:szCs w:val="28"/>
        </w:rPr>
        <w:t>Станционной, выходящей на федеральную трассу М</w:t>
      </w:r>
      <w:r w:rsidR="00CC04C9">
        <w:rPr>
          <w:szCs w:val="28"/>
        </w:rPr>
        <w:t> </w:t>
      </w:r>
      <w:r w:rsidRPr="00196436">
        <w:rPr>
          <w:szCs w:val="28"/>
        </w:rPr>
        <w:t xml:space="preserve">51, и </w:t>
      </w:r>
      <w:r w:rsidR="009C4A86" w:rsidRPr="00196436">
        <w:rPr>
          <w:szCs w:val="28"/>
        </w:rPr>
        <w:t xml:space="preserve">проектируемой </w:t>
      </w:r>
      <w:r w:rsidR="001C2EF1" w:rsidRPr="00196436">
        <w:rPr>
          <w:szCs w:val="28"/>
        </w:rPr>
        <w:t>магистральной дороги ск</w:t>
      </w:r>
      <w:r w:rsidR="009C4A86" w:rsidRPr="00196436">
        <w:rPr>
          <w:szCs w:val="28"/>
        </w:rPr>
        <w:t>оростного движения «</w:t>
      </w:r>
      <w:proofErr w:type="spellStart"/>
      <w:r w:rsidR="009C4A86" w:rsidRPr="00196436">
        <w:rPr>
          <w:szCs w:val="28"/>
        </w:rPr>
        <w:t>Ельцо</w:t>
      </w:r>
      <w:r w:rsidR="009C4A86" w:rsidRPr="00196436">
        <w:rPr>
          <w:szCs w:val="28"/>
        </w:rPr>
        <w:t>в</w:t>
      </w:r>
      <w:r w:rsidR="009C4A86" w:rsidRPr="00196436">
        <w:rPr>
          <w:szCs w:val="28"/>
        </w:rPr>
        <w:t>ская</w:t>
      </w:r>
      <w:proofErr w:type="spellEnd"/>
      <w:r w:rsidR="001C2EF1" w:rsidRPr="00196436">
        <w:rPr>
          <w:szCs w:val="28"/>
        </w:rPr>
        <w:t>»</w:t>
      </w:r>
      <w:r w:rsidRPr="00196436">
        <w:rPr>
          <w:szCs w:val="28"/>
        </w:rPr>
        <w:t>.</w:t>
      </w:r>
    </w:p>
    <w:p w:rsidR="00760AD2" w:rsidRPr="00196436" w:rsidRDefault="00760AD2" w:rsidP="00760AD2">
      <w:pPr>
        <w:widowControl w:val="0"/>
        <w:rPr>
          <w:szCs w:val="28"/>
        </w:rPr>
      </w:pPr>
    </w:p>
    <w:p w:rsidR="00196436" w:rsidRDefault="00760AD2" w:rsidP="00760AD2">
      <w:pPr>
        <w:widowControl w:val="0"/>
        <w:ind w:firstLine="0"/>
        <w:jc w:val="center"/>
        <w:rPr>
          <w:b/>
          <w:szCs w:val="28"/>
        </w:rPr>
      </w:pPr>
      <w:bookmarkStart w:id="29" w:name="_Toc369859724"/>
      <w:r w:rsidRPr="00196436">
        <w:rPr>
          <w:b/>
          <w:szCs w:val="28"/>
        </w:rPr>
        <w:t xml:space="preserve">3.2. Размещение объектов капитального строительства </w:t>
      </w: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регионального значения</w:t>
      </w:r>
      <w:bookmarkEnd w:id="29"/>
    </w:p>
    <w:p w:rsidR="00760AD2" w:rsidRPr="00196436" w:rsidRDefault="00760AD2" w:rsidP="00760AD2">
      <w:pPr>
        <w:widowControl w:val="0"/>
        <w:rPr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На 2016 год на проектируемой территории размещены следующие объекты регионального значения: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пожарная часть № 15, 6 отряд ФПС по НСО.</w:t>
      </w: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>Все существующие объекты капитального строительства регионального значения сохраняются. В расчетный срок предусмотрено размещени</w:t>
      </w:r>
      <w:bookmarkStart w:id="30" w:name="_Toc369859725"/>
      <w:r w:rsidRPr="00196436">
        <w:rPr>
          <w:szCs w:val="28"/>
        </w:rPr>
        <w:t>е одной новой пожарной части.</w:t>
      </w:r>
    </w:p>
    <w:p w:rsidR="008C46E7" w:rsidRPr="00196436" w:rsidRDefault="008C46E7" w:rsidP="00760AD2">
      <w:pPr>
        <w:widowControl w:val="0"/>
        <w:rPr>
          <w:szCs w:val="28"/>
        </w:rPr>
      </w:pPr>
    </w:p>
    <w:p w:rsidR="00CC04C9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lastRenderedPageBreak/>
        <w:t xml:space="preserve">3.3. Размещение объектов капитального строительства </w:t>
      </w: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местного значения</w:t>
      </w:r>
      <w:bookmarkEnd w:id="30"/>
    </w:p>
    <w:p w:rsidR="00760AD2" w:rsidRPr="00196436" w:rsidRDefault="00760AD2" w:rsidP="00760AD2">
      <w:pPr>
        <w:widowControl w:val="0"/>
        <w:ind w:firstLine="0"/>
        <w:jc w:val="center"/>
        <w:rPr>
          <w:szCs w:val="28"/>
        </w:rPr>
      </w:pPr>
    </w:p>
    <w:p w:rsidR="00760AD2" w:rsidRPr="00196436" w:rsidRDefault="00760AD2" w:rsidP="00760AD2">
      <w:pPr>
        <w:widowControl w:val="0"/>
        <w:rPr>
          <w:szCs w:val="28"/>
        </w:rPr>
      </w:pPr>
      <w:r w:rsidRPr="00196436">
        <w:rPr>
          <w:szCs w:val="28"/>
        </w:rPr>
        <w:t xml:space="preserve">В расчетный срок </w:t>
      </w:r>
      <w:r w:rsidR="00C71F21" w:rsidRPr="00196436">
        <w:rPr>
          <w:szCs w:val="28"/>
        </w:rPr>
        <w:t xml:space="preserve">на проектируемой территории </w:t>
      </w:r>
      <w:r w:rsidRPr="00196436">
        <w:rPr>
          <w:szCs w:val="28"/>
        </w:rPr>
        <w:t xml:space="preserve">предполагается </w:t>
      </w:r>
      <w:r w:rsidR="00C71F21" w:rsidRPr="00196436">
        <w:rPr>
          <w:szCs w:val="28"/>
        </w:rPr>
        <w:t xml:space="preserve">устройство и размещение следующих объектов местного значения: </w:t>
      </w:r>
      <w:r w:rsidRPr="00196436">
        <w:rPr>
          <w:szCs w:val="28"/>
        </w:rPr>
        <w:t xml:space="preserve">2 новых дошкольных </w:t>
      </w:r>
      <w:r w:rsidR="001C2EF1" w:rsidRPr="00196436">
        <w:rPr>
          <w:szCs w:val="28"/>
        </w:rPr>
        <w:t>о</w:t>
      </w:r>
      <w:r w:rsidR="001C2EF1" w:rsidRPr="00196436">
        <w:rPr>
          <w:szCs w:val="28"/>
        </w:rPr>
        <w:t>б</w:t>
      </w:r>
      <w:r w:rsidR="001C2EF1" w:rsidRPr="00196436">
        <w:rPr>
          <w:szCs w:val="28"/>
        </w:rPr>
        <w:t>разовательных организаций</w:t>
      </w:r>
      <w:r w:rsidRPr="00196436">
        <w:rPr>
          <w:szCs w:val="28"/>
        </w:rPr>
        <w:t xml:space="preserve">, 1 средней общеобразовательной </w:t>
      </w:r>
      <w:r w:rsidR="001C2EF1" w:rsidRPr="00196436">
        <w:rPr>
          <w:szCs w:val="28"/>
        </w:rPr>
        <w:t>организаци</w:t>
      </w:r>
      <w:r w:rsidR="00CC04C9">
        <w:rPr>
          <w:szCs w:val="28"/>
        </w:rPr>
        <w:t>и</w:t>
      </w:r>
      <w:r w:rsidRPr="00196436">
        <w:rPr>
          <w:szCs w:val="28"/>
        </w:rPr>
        <w:t>, 1 дома детского творчества и 1 детско-юношеской спортивной школы.</w:t>
      </w:r>
    </w:p>
    <w:p w:rsidR="0097550A" w:rsidRPr="00196436" w:rsidRDefault="0097550A" w:rsidP="00760AD2">
      <w:pPr>
        <w:widowControl w:val="0"/>
        <w:ind w:firstLine="0"/>
        <w:jc w:val="center"/>
        <w:rPr>
          <w:b/>
          <w:szCs w:val="28"/>
        </w:rPr>
      </w:pPr>
    </w:p>
    <w:p w:rsidR="004A454D" w:rsidRDefault="00760AD2" w:rsidP="00196436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4. Технико-экономические показатели</w:t>
      </w:r>
      <w:bookmarkEnd w:id="26"/>
      <w:bookmarkEnd w:id="27"/>
    </w:p>
    <w:p w:rsidR="00196436" w:rsidRPr="00196436" w:rsidRDefault="00196436" w:rsidP="00196436">
      <w:pPr>
        <w:widowControl w:val="0"/>
        <w:ind w:firstLine="0"/>
        <w:jc w:val="center"/>
        <w:rPr>
          <w:b/>
          <w:szCs w:val="28"/>
        </w:rPr>
      </w:pPr>
    </w:p>
    <w:p w:rsidR="00760AD2" w:rsidRDefault="00760AD2" w:rsidP="00760AD2">
      <w:pPr>
        <w:widowControl w:val="0"/>
        <w:ind w:firstLine="0"/>
        <w:jc w:val="right"/>
        <w:rPr>
          <w:szCs w:val="28"/>
        </w:rPr>
      </w:pPr>
      <w:r w:rsidRPr="00196436">
        <w:rPr>
          <w:szCs w:val="28"/>
        </w:rPr>
        <w:t>Таблица 3</w:t>
      </w:r>
    </w:p>
    <w:p w:rsidR="00196436" w:rsidRPr="00196436" w:rsidRDefault="00196436" w:rsidP="00760AD2">
      <w:pPr>
        <w:widowControl w:val="0"/>
        <w:ind w:firstLine="0"/>
        <w:jc w:val="right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szCs w:val="28"/>
        </w:rPr>
      </w:pPr>
      <w:r w:rsidRPr="00196436">
        <w:rPr>
          <w:szCs w:val="28"/>
        </w:rPr>
        <w:t xml:space="preserve">Основные показатели развития </w:t>
      </w:r>
      <w:r w:rsidR="0097550A" w:rsidRPr="00196436">
        <w:rPr>
          <w:szCs w:val="28"/>
        </w:rPr>
        <w:t xml:space="preserve">проектируемой </w:t>
      </w:r>
      <w:r w:rsidRPr="00196436">
        <w:rPr>
          <w:szCs w:val="28"/>
        </w:rPr>
        <w:t>территории</w:t>
      </w:r>
    </w:p>
    <w:p w:rsidR="00760AD2" w:rsidRPr="00196436" w:rsidRDefault="00760AD2" w:rsidP="00760AD2">
      <w:pPr>
        <w:widowControl w:val="0"/>
        <w:ind w:firstLine="0"/>
        <w:rPr>
          <w:szCs w:val="28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286"/>
        <w:gridCol w:w="1418"/>
        <w:gridCol w:w="1701"/>
        <w:gridCol w:w="1559"/>
      </w:tblGrid>
      <w:tr w:rsidR="00760AD2" w:rsidRPr="00196436" w:rsidTr="000A0E84">
        <w:trPr>
          <w:trHeight w:val="322"/>
        </w:trPr>
        <w:tc>
          <w:tcPr>
            <w:tcW w:w="993" w:type="dxa"/>
            <w:vMerge w:val="restart"/>
            <w:shd w:val="clear" w:color="auto" w:fill="auto"/>
          </w:tcPr>
          <w:p w:rsidR="00760AD2" w:rsidRPr="00196436" w:rsidRDefault="00760AD2" w:rsidP="00EC5209">
            <w:pPr>
              <w:widowControl w:val="0"/>
              <w:ind w:left="-712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№</w:t>
            </w:r>
          </w:p>
          <w:p w:rsidR="00760AD2" w:rsidRPr="00196436" w:rsidRDefault="00760AD2" w:rsidP="00EC5209">
            <w:pPr>
              <w:widowControl w:val="0"/>
              <w:ind w:left="-712"/>
              <w:jc w:val="center"/>
              <w:rPr>
                <w:color w:val="000000"/>
                <w:szCs w:val="28"/>
              </w:rPr>
            </w:pPr>
            <w:proofErr w:type="spellStart"/>
            <w:proofErr w:type="gramStart"/>
            <w:r w:rsidRPr="00196436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196436">
              <w:rPr>
                <w:color w:val="000000"/>
                <w:szCs w:val="28"/>
              </w:rPr>
              <w:t>/</w:t>
            </w:r>
            <w:proofErr w:type="spellStart"/>
            <w:r w:rsidRPr="00196436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4286" w:type="dxa"/>
            <w:vMerge w:val="restart"/>
            <w:shd w:val="clear" w:color="auto" w:fill="auto"/>
          </w:tcPr>
          <w:p w:rsidR="00760AD2" w:rsidRPr="00196436" w:rsidRDefault="00C71F2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Единицы измер</w:t>
            </w:r>
            <w:r w:rsidRPr="00196436">
              <w:rPr>
                <w:color w:val="000000"/>
                <w:szCs w:val="28"/>
              </w:rPr>
              <w:t>е</w:t>
            </w:r>
            <w:r w:rsidRPr="00196436">
              <w:rPr>
                <w:color w:val="000000"/>
                <w:szCs w:val="28"/>
              </w:rPr>
              <w:t>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Состояние на 2016 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Состояние на 2030 год</w:t>
            </w:r>
          </w:p>
        </w:tc>
      </w:tr>
      <w:tr w:rsidR="00760AD2" w:rsidRPr="00196436" w:rsidTr="000A0E84">
        <w:trPr>
          <w:trHeight w:val="322"/>
        </w:trPr>
        <w:tc>
          <w:tcPr>
            <w:tcW w:w="993" w:type="dxa"/>
            <w:vMerge/>
            <w:shd w:val="clear" w:color="auto" w:fill="auto"/>
          </w:tcPr>
          <w:p w:rsidR="00760AD2" w:rsidRPr="00196436" w:rsidRDefault="00760AD2" w:rsidP="00EC5209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:rsidR="00760AD2" w:rsidRPr="00196436" w:rsidRDefault="00760AD2" w:rsidP="00EC5209">
            <w:pPr>
              <w:widowControl w:val="0"/>
              <w:rPr>
                <w:color w:val="000000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60AD2" w:rsidRPr="00196436" w:rsidRDefault="00760AD2" w:rsidP="00EC5209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60AD2" w:rsidRPr="00196436" w:rsidRDefault="00760AD2" w:rsidP="00EC5209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60AD2" w:rsidRPr="00196436" w:rsidRDefault="00760AD2" w:rsidP="00EC5209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</w:tr>
    </w:tbl>
    <w:p w:rsidR="00760AD2" w:rsidRPr="00CC04C9" w:rsidRDefault="00760AD2" w:rsidP="00760AD2">
      <w:pPr>
        <w:rPr>
          <w:sz w:val="2"/>
          <w:szCs w:val="2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286"/>
        <w:gridCol w:w="1418"/>
        <w:gridCol w:w="1701"/>
        <w:gridCol w:w="1559"/>
      </w:tblGrid>
      <w:tr w:rsidR="00760AD2" w:rsidRPr="00196436" w:rsidTr="00EC5209">
        <w:trPr>
          <w:trHeight w:val="171"/>
          <w:tblHeader/>
        </w:trPr>
        <w:tc>
          <w:tcPr>
            <w:tcW w:w="993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  <w:tc>
          <w:tcPr>
            <w:tcW w:w="4286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33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60AD2" w:rsidRPr="00196436" w:rsidRDefault="00760AD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</w:t>
            </w:r>
          </w:p>
        </w:tc>
      </w:tr>
      <w:tr w:rsidR="00051D91" w:rsidRPr="00196436" w:rsidTr="00EC5209">
        <w:trPr>
          <w:trHeight w:val="327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Территория</w:t>
            </w:r>
          </w:p>
        </w:tc>
      </w:tr>
      <w:tr w:rsidR="00051D91" w:rsidRPr="00196436" w:rsidTr="00EC5209">
        <w:trPr>
          <w:trHeight w:val="396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C71F2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szCs w:val="28"/>
                <w:lang w:eastAsia="ar-SA"/>
              </w:rPr>
              <w:t>Территории</w:t>
            </w:r>
            <w:r w:rsidR="00345B9A" w:rsidRPr="00196436">
              <w:rPr>
                <w:szCs w:val="28"/>
                <w:lang w:eastAsia="ar-SA"/>
              </w:rPr>
              <w:t xml:space="preserve"> рекреационного н</w:t>
            </w:r>
            <w:r w:rsidR="00345B9A" w:rsidRPr="00196436">
              <w:rPr>
                <w:szCs w:val="28"/>
                <w:lang w:eastAsia="ar-SA"/>
              </w:rPr>
              <w:t>а</w:t>
            </w:r>
            <w:r w:rsidR="00345B9A" w:rsidRPr="00196436">
              <w:rPr>
                <w:szCs w:val="28"/>
                <w:lang w:eastAsia="ar-SA"/>
              </w:rPr>
              <w:t>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28,44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47,</w:t>
            </w:r>
            <w:r w:rsidR="000717AA" w:rsidRPr="00196436">
              <w:rPr>
                <w:szCs w:val="28"/>
              </w:rPr>
              <w:t>24</w:t>
            </w:r>
          </w:p>
        </w:tc>
      </w:tr>
      <w:tr w:rsidR="00051D91" w:rsidRPr="00196436" w:rsidTr="00EC5209">
        <w:trPr>
          <w:trHeight w:val="262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1.1.1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345B9A" w:rsidP="00345B9A">
            <w:pPr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17,</w:t>
            </w:r>
            <w:r w:rsidR="000717AA" w:rsidRPr="00196436">
              <w:rPr>
                <w:szCs w:val="28"/>
              </w:rPr>
              <w:t>12</w:t>
            </w:r>
          </w:p>
        </w:tc>
      </w:tr>
      <w:tr w:rsidR="00DD1F87" w:rsidRPr="00196436" w:rsidTr="00EC5209">
        <w:trPr>
          <w:trHeight w:val="262"/>
        </w:trPr>
        <w:tc>
          <w:tcPr>
            <w:tcW w:w="993" w:type="dxa"/>
            <w:shd w:val="clear" w:color="auto" w:fill="auto"/>
          </w:tcPr>
          <w:p w:rsidR="00DD1F87" w:rsidRPr="00FF5322" w:rsidRDefault="00DD1F87" w:rsidP="00C0125C">
            <w:pPr>
              <w:widowControl w:val="0"/>
              <w:ind w:left="-197" w:right="-155" w:firstLine="0"/>
              <w:jc w:val="center"/>
              <w:rPr>
                <w:szCs w:val="28"/>
                <w:lang w:val="en-US"/>
              </w:rPr>
            </w:pPr>
            <w:r w:rsidRPr="00FF5322">
              <w:rPr>
                <w:color w:val="000000"/>
                <w:szCs w:val="28"/>
              </w:rPr>
              <w:t>1.1.</w:t>
            </w:r>
            <w:r w:rsidRPr="00FF5322">
              <w:rPr>
                <w:color w:val="000000"/>
                <w:szCs w:val="28"/>
                <w:lang w:val="en-US"/>
              </w:rPr>
              <w:t>2</w:t>
            </w:r>
          </w:p>
        </w:tc>
        <w:tc>
          <w:tcPr>
            <w:tcW w:w="4286" w:type="dxa"/>
            <w:shd w:val="clear" w:color="auto" w:fill="auto"/>
          </w:tcPr>
          <w:p w:rsidR="00DD1F87" w:rsidRPr="00FF5322" w:rsidRDefault="00DD1F87" w:rsidP="00C0125C">
            <w:pPr>
              <w:ind w:firstLine="0"/>
              <w:rPr>
                <w:szCs w:val="28"/>
              </w:rPr>
            </w:pPr>
            <w:r w:rsidRPr="00FF5322">
              <w:rPr>
                <w:szCs w:val="28"/>
              </w:rPr>
              <w:t>Зона объектов отдыха и оздоро</w:t>
            </w:r>
            <w:r w:rsidRPr="00FF5322">
              <w:rPr>
                <w:szCs w:val="28"/>
              </w:rPr>
              <w:t>в</w:t>
            </w:r>
            <w:r w:rsidRPr="00FF5322">
              <w:rPr>
                <w:szCs w:val="28"/>
              </w:rPr>
              <w:t>ления</w:t>
            </w:r>
          </w:p>
        </w:tc>
        <w:tc>
          <w:tcPr>
            <w:tcW w:w="1418" w:type="dxa"/>
            <w:shd w:val="clear" w:color="auto" w:fill="auto"/>
          </w:tcPr>
          <w:p w:rsidR="00DD1F87" w:rsidRPr="00FF5322" w:rsidRDefault="00DD1F87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FF5322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DD1F87" w:rsidRPr="00FF5322" w:rsidRDefault="00DD1F87" w:rsidP="00EC5209">
            <w:pPr>
              <w:widowControl w:val="0"/>
              <w:ind w:firstLine="34"/>
              <w:jc w:val="center"/>
              <w:rPr>
                <w:color w:val="000000"/>
                <w:szCs w:val="28"/>
                <w:lang w:val="en-US"/>
              </w:rPr>
            </w:pPr>
            <w:r w:rsidRPr="00FF5322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DD1F87" w:rsidRPr="00FF5322" w:rsidRDefault="00DD1F87" w:rsidP="000717AA">
            <w:pPr>
              <w:widowControl w:val="0"/>
              <w:ind w:firstLine="34"/>
              <w:jc w:val="center"/>
              <w:rPr>
                <w:szCs w:val="28"/>
                <w:lang w:val="en-US"/>
              </w:rPr>
            </w:pPr>
            <w:r w:rsidRPr="00FF5322">
              <w:rPr>
                <w:szCs w:val="28"/>
                <w:lang w:val="en-US"/>
              </w:rPr>
              <w:t>0</w:t>
            </w:r>
            <w:r w:rsidRPr="00FF5322">
              <w:rPr>
                <w:szCs w:val="28"/>
              </w:rPr>
              <w:t>,</w:t>
            </w:r>
            <w:r w:rsidRPr="00FF5322">
              <w:rPr>
                <w:szCs w:val="28"/>
                <w:lang w:val="en-US"/>
              </w:rPr>
              <w:t>73</w:t>
            </w:r>
          </w:p>
        </w:tc>
      </w:tr>
      <w:tr w:rsidR="00051D91" w:rsidRPr="00196436" w:rsidTr="00EC5209">
        <w:trPr>
          <w:trHeight w:val="319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DD1F87" w:rsidP="00EC5209">
            <w:pPr>
              <w:widowControl w:val="0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196436">
              <w:rPr>
                <w:color w:val="000000"/>
                <w:szCs w:val="28"/>
              </w:rPr>
              <w:t>1.1.</w:t>
            </w:r>
            <w:r w:rsidRPr="00196436">
              <w:rPr>
                <w:color w:val="000000"/>
                <w:szCs w:val="28"/>
                <w:lang w:val="en-US"/>
              </w:rPr>
              <w:t>3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объектов спортивного н</w:t>
            </w:r>
            <w:r w:rsidRPr="00196436">
              <w:rPr>
                <w:color w:val="000000"/>
                <w:szCs w:val="28"/>
              </w:rPr>
              <w:t>а</w:t>
            </w:r>
            <w:r w:rsidRPr="00196436">
              <w:rPr>
                <w:color w:val="000000"/>
                <w:szCs w:val="28"/>
              </w:rPr>
              <w:t>значения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28,44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29,39</w:t>
            </w:r>
          </w:p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</w:p>
        </w:tc>
      </w:tr>
      <w:tr w:rsidR="00051D91" w:rsidRPr="00196436" w:rsidTr="00EC5209">
        <w:trPr>
          <w:trHeight w:val="319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Общественно-деловые зоны</w:t>
            </w:r>
            <w:r w:rsidRPr="00196436">
              <w:rPr>
                <w:szCs w:val="28"/>
              </w:rPr>
              <w:t>, в том числе</w:t>
            </w:r>
            <w:r w:rsidRPr="00196436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24,79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219,</w:t>
            </w:r>
            <w:r w:rsidR="000717AA" w:rsidRPr="00196436">
              <w:rPr>
                <w:szCs w:val="28"/>
              </w:rPr>
              <w:t>73</w:t>
            </w:r>
          </w:p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</w:p>
        </w:tc>
      </w:tr>
      <w:tr w:rsidR="00051D91" w:rsidRPr="00196436" w:rsidTr="00EC5209">
        <w:trPr>
          <w:trHeight w:val="486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1.2.1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345B9A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Зона объектов делового, общес</w:t>
            </w:r>
            <w:r w:rsidRPr="00196436">
              <w:rPr>
                <w:szCs w:val="28"/>
              </w:rPr>
              <w:t>т</w:t>
            </w:r>
            <w:r w:rsidRPr="00196436">
              <w:rPr>
                <w:szCs w:val="28"/>
              </w:rPr>
              <w:t>венного и коммерческого назн</w:t>
            </w:r>
            <w:r w:rsidRPr="00196436">
              <w:rPr>
                <w:szCs w:val="28"/>
              </w:rPr>
              <w:t>а</w:t>
            </w:r>
            <w:r w:rsidRPr="00196436">
              <w:rPr>
                <w:szCs w:val="28"/>
              </w:rPr>
              <w:t>чения, в том числе многоэтажных жилых домов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20,</w:t>
            </w:r>
            <w:r w:rsidR="000717AA" w:rsidRPr="00196436">
              <w:rPr>
                <w:szCs w:val="28"/>
              </w:rPr>
              <w:t>24</w:t>
            </w:r>
          </w:p>
        </w:tc>
      </w:tr>
      <w:tr w:rsidR="00051D91" w:rsidRPr="00196436" w:rsidTr="00EC5209">
        <w:trPr>
          <w:trHeight w:val="224"/>
        </w:trPr>
        <w:tc>
          <w:tcPr>
            <w:tcW w:w="99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1.2.2</w:t>
            </w:r>
          </w:p>
        </w:tc>
        <w:tc>
          <w:tcPr>
            <w:tcW w:w="428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объектов здравоохранения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tabs>
                <w:tab w:val="left" w:pos="435"/>
                <w:tab w:val="center" w:pos="759"/>
              </w:tabs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19,19</w:t>
            </w:r>
          </w:p>
        </w:tc>
      </w:tr>
      <w:tr w:rsidR="00051D91" w:rsidRPr="00196436" w:rsidTr="00EC5209">
        <w:trPr>
          <w:trHeight w:val="449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1.2.3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специализированной общ</w:t>
            </w:r>
            <w:r w:rsidRPr="00196436">
              <w:rPr>
                <w:color w:val="000000"/>
                <w:szCs w:val="28"/>
              </w:rPr>
              <w:t>е</w:t>
            </w:r>
            <w:r w:rsidR="00C71F21" w:rsidRPr="00196436">
              <w:rPr>
                <w:color w:val="000000"/>
                <w:szCs w:val="28"/>
              </w:rPr>
              <w:t>ственной застройки, в том числе: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24,79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175,</w:t>
            </w:r>
            <w:r w:rsidR="000717AA" w:rsidRPr="00196436">
              <w:rPr>
                <w:szCs w:val="28"/>
              </w:rPr>
              <w:t>85</w:t>
            </w:r>
          </w:p>
        </w:tc>
      </w:tr>
      <w:tr w:rsidR="00051D91" w:rsidRPr="00196436" w:rsidTr="00EC5209">
        <w:trPr>
          <w:trHeight w:val="449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1.2.3.1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345B9A" w:rsidP="00C71F2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</w:t>
            </w:r>
            <w:r w:rsidR="00051D91" w:rsidRPr="00196436">
              <w:rPr>
                <w:color w:val="000000"/>
                <w:szCs w:val="28"/>
              </w:rPr>
              <w:t xml:space="preserve">она малоэтажной </w:t>
            </w:r>
            <w:r w:rsidR="00C71F21" w:rsidRPr="00196436">
              <w:rPr>
                <w:color w:val="000000"/>
                <w:szCs w:val="28"/>
              </w:rPr>
              <w:t>специализир</w:t>
            </w:r>
            <w:r w:rsidR="00C71F21" w:rsidRPr="00196436">
              <w:rPr>
                <w:color w:val="000000"/>
                <w:szCs w:val="28"/>
              </w:rPr>
              <w:t>о</w:t>
            </w:r>
            <w:r w:rsidR="00C71F21" w:rsidRPr="00196436">
              <w:rPr>
                <w:color w:val="000000"/>
                <w:szCs w:val="28"/>
              </w:rPr>
              <w:t xml:space="preserve">ванной </w:t>
            </w:r>
            <w:r w:rsidR="00051D91" w:rsidRPr="00196436">
              <w:rPr>
                <w:color w:val="000000"/>
                <w:szCs w:val="28"/>
              </w:rPr>
              <w:t>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2,17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58,83</w:t>
            </w:r>
          </w:p>
        </w:tc>
      </w:tr>
      <w:tr w:rsidR="00051D91" w:rsidRPr="00196436" w:rsidTr="00EC5209">
        <w:trPr>
          <w:trHeight w:val="449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1.2.3.2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345B9A" w:rsidP="00C71F2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</w:t>
            </w:r>
            <w:r w:rsidR="00051D91" w:rsidRPr="00196436">
              <w:rPr>
                <w:color w:val="000000"/>
                <w:szCs w:val="28"/>
              </w:rPr>
              <w:t xml:space="preserve">она средне- и многоэтажной </w:t>
            </w:r>
            <w:r w:rsidR="00C71F21" w:rsidRPr="00196436">
              <w:rPr>
                <w:color w:val="000000"/>
                <w:szCs w:val="28"/>
              </w:rPr>
              <w:t xml:space="preserve">специализированной </w:t>
            </w:r>
            <w:r w:rsidR="00051D91" w:rsidRPr="00196436">
              <w:rPr>
                <w:color w:val="000000"/>
                <w:szCs w:val="28"/>
              </w:rPr>
              <w:t>обществе</w:t>
            </w:r>
            <w:r w:rsidR="00051D91" w:rsidRPr="00196436">
              <w:rPr>
                <w:color w:val="000000"/>
                <w:szCs w:val="28"/>
              </w:rPr>
              <w:t>н</w:t>
            </w:r>
            <w:r w:rsidR="00051D91" w:rsidRPr="00196436">
              <w:rPr>
                <w:color w:val="000000"/>
                <w:szCs w:val="28"/>
              </w:rPr>
              <w:t>ной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22,62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36,</w:t>
            </w:r>
            <w:r w:rsidR="000717AA" w:rsidRPr="00196436">
              <w:rPr>
                <w:szCs w:val="28"/>
              </w:rPr>
              <w:t>64</w:t>
            </w:r>
          </w:p>
        </w:tc>
      </w:tr>
      <w:tr w:rsidR="00051D91" w:rsidRPr="00196436" w:rsidTr="00EC5209">
        <w:trPr>
          <w:trHeight w:val="286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1.2.3.3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345B9A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</w:t>
            </w:r>
            <w:r w:rsidR="00051D91" w:rsidRPr="00196436">
              <w:rPr>
                <w:color w:val="000000"/>
                <w:szCs w:val="28"/>
              </w:rPr>
              <w:t>она специализированной общ</w:t>
            </w:r>
            <w:r w:rsidR="00051D91" w:rsidRPr="00196436">
              <w:rPr>
                <w:color w:val="000000"/>
                <w:szCs w:val="28"/>
              </w:rPr>
              <w:t>е</w:t>
            </w:r>
            <w:r w:rsidR="00051D91" w:rsidRPr="00196436">
              <w:rPr>
                <w:color w:val="000000"/>
                <w:szCs w:val="28"/>
              </w:rPr>
              <w:t>ственной застройки повышенной этажности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80,38</w:t>
            </w:r>
          </w:p>
        </w:tc>
      </w:tr>
      <w:tr w:rsidR="00051D91" w:rsidRPr="00196436" w:rsidTr="00EC5209">
        <w:trPr>
          <w:trHeight w:val="831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lastRenderedPageBreak/>
              <w:t>1.2.4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C71F2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объектов дошкольного, н</w:t>
            </w:r>
            <w:r w:rsidRPr="00196436">
              <w:rPr>
                <w:color w:val="000000"/>
                <w:szCs w:val="28"/>
              </w:rPr>
              <w:t>а</w:t>
            </w:r>
            <w:r w:rsidRPr="00196436">
              <w:rPr>
                <w:color w:val="000000"/>
                <w:szCs w:val="28"/>
              </w:rPr>
              <w:t>чального общего, основного о</w:t>
            </w:r>
            <w:r w:rsidRPr="00196436">
              <w:rPr>
                <w:color w:val="000000"/>
                <w:szCs w:val="28"/>
              </w:rPr>
              <w:t>б</w:t>
            </w:r>
            <w:r w:rsidRPr="00196436">
              <w:rPr>
                <w:color w:val="000000"/>
                <w:szCs w:val="28"/>
              </w:rPr>
              <w:t>щего и среднего общего образ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вания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4,45</w:t>
            </w:r>
          </w:p>
        </w:tc>
      </w:tr>
      <w:tr w:rsidR="00051D91" w:rsidRPr="00196436" w:rsidTr="00A276C1">
        <w:trPr>
          <w:trHeight w:val="20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Жилые зоны</w:t>
            </w:r>
            <w:r w:rsidRPr="00196436">
              <w:rPr>
                <w:szCs w:val="28"/>
              </w:rPr>
              <w:t>, в том числе</w:t>
            </w:r>
            <w:r w:rsidRPr="00196436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28,59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</w:t>
            </w:r>
          </w:p>
        </w:tc>
      </w:tr>
      <w:tr w:rsidR="00051D91" w:rsidRPr="00196436" w:rsidTr="00EC5209">
        <w:trPr>
          <w:trHeight w:val="573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1.3.1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застройки малоэтажными жилыми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0,78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</w:t>
            </w:r>
          </w:p>
        </w:tc>
      </w:tr>
      <w:tr w:rsidR="00051D91" w:rsidRPr="00196436" w:rsidTr="00EC5209">
        <w:trPr>
          <w:trHeight w:val="573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1.3.2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застройки индивидуальн</w:t>
            </w:r>
            <w:r w:rsidRPr="00196436">
              <w:rPr>
                <w:color w:val="000000"/>
                <w:szCs w:val="28"/>
              </w:rPr>
              <w:t>ы</w:t>
            </w:r>
            <w:r w:rsidRPr="00196436">
              <w:rPr>
                <w:color w:val="000000"/>
                <w:szCs w:val="28"/>
              </w:rPr>
              <w:t>ми жилыми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27,81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34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</w:t>
            </w:r>
          </w:p>
        </w:tc>
      </w:tr>
      <w:tr w:rsidR="00051D91" w:rsidRPr="00196436" w:rsidTr="00AA41D5">
        <w:trPr>
          <w:trHeight w:val="54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Производственные зоны</w:t>
            </w:r>
            <w:r w:rsidRPr="00196436">
              <w:rPr>
                <w:szCs w:val="28"/>
              </w:rPr>
              <w:t>, в том числе</w:t>
            </w:r>
            <w:r w:rsidRPr="00196436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275,72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247,68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1.4.1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производственных объектов с различными нормативами во</w:t>
            </w:r>
            <w:r w:rsidRPr="00196436">
              <w:rPr>
                <w:color w:val="000000"/>
                <w:szCs w:val="28"/>
              </w:rPr>
              <w:t>з</w:t>
            </w:r>
            <w:r w:rsidRPr="00196436">
              <w:rPr>
                <w:color w:val="000000"/>
                <w:szCs w:val="28"/>
              </w:rPr>
              <w:t xml:space="preserve">действия на окружающую среду 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167,72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172,64</w:t>
            </w:r>
          </w:p>
        </w:tc>
      </w:tr>
      <w:tr w:rsidR="00051D91" w:rsidRPr="00196436" w:rsidTr="00EC5209">
        <w:trPr>
          <w:trHeight w:val="20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1.4.2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коммунальных и складских объектов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C26A8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108,</w:t>
            </w:r>
            <w:r w:rsidR="00C26A82" w:rsidRPr="00196436">
              <w:rPr>
                <w:color w:val="000000"/>
                <w:szCs w:val="28"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75,04</w:t>
            </w:r>
          </w:p>
        </w:tc>
      </w:tr>
      <w:tr w:rsidR="00051D91" w:rsidRPr="00196436" w:rsidTr="00EC5209">
        <w:trPr>
          <w:trHeight w:val="20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1.5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Зоны инженерной и транспор</w:t>
            </w:r>
            <w:r w:rsidRPr="00196436">
              <w:rPr>
                <w:color w:val="000000"/>
                <w:szCs w:val="28"/>
              </w:rPr>
              <w:t>т</w:t>
            </w:r>
            <w:r w:rsidRPr="00196436">
              <w:rPr>
                <w:color w:val="000000"/>
                <w:szCs w:val="28"/>
              </w:rPr>
              <w:t>ной инфраструктур</w:t>
            </w:r>
            <w:r w:rsidR="009D2828" w:rsidRPr="00196436">
              <w:rPr>
                <w:color w:val="000000"/>
                <w:szCs w:val="28"/>
              </w:rPr>
              <w:t>ы</w:t>
            </w:r>
            <w:r w:rsidRPr="00196436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52,59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DD1F87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16</w:t>
            </w:r>
            <w:r w:rsidR="000717AA" w:rsidRPr="00196436">
              <w:rPr>
                <w:szCs w:val="28"/>
              </w:rPr>
              <w:t>3</w:t>
            </w:r>
            <w:r w:rsidRPr="00196436">
              <w:rPr>
                <w:szCs w:val="28"/>
              </w:rPr>
              <w:t>,</w:t>
            </w:r>
            <w:r w:rsidR="000717AA" w:rsidRPr="00196436">
              <w:rPr>
                <w:szCs w:val="28"/>
              </w:rPr>
              <w:t>42</w:t>
            </w:r>
          </w:p>
        </w:tc>
      </w:tr>
      <w:tr w:rsidR="00051D91" w:rsidRPr="00196436" w:rsidTr="00EC5209">
        <w:trPr>
          <w:trHeight w:val="503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1.5.1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сооружений и коммуник</w:t>
            </w:r>
            <w:r w:rsidRPr="00196436">
              <w:rPr>
                <w:color w:val="000000"/>
                <w:szCs w:val="28"/>
              </w:rPr>
              <w:t>а</w:t>
            </w:r>
            <w:r w:rsidRPr="00196436">
              <w:rPr>
                <w:color w:val="000000"/>
                <w:szCs w:val="28"/>
              </w:rPr>
              <w:t>ций железнодорожного тран</w:t>
            </w:r>
            <w:r w:rsidRPr="00196436">
              <w:rPr>
                <w:color w:val="000000"/>
                <w:szCs w:val="28"/>
              </w:rPr>
              <w:t>с</w:t>
            </w:r>
            <w:r w:rsidRPr="00196436">
              <w:rPr>
                <w:color w:val="000000"/>
                <w:szCs w:val="28"/>
              </w:rPr>
              <w:t>порта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24,97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717AA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22,56</w:t>
            </w:r>
          </w:p>
        </w:tc>
      </w:tr>
      <w:tr w:rsidR="00051D91" w:rsidRPr="00196436" w:rsidTr="00EC5209">
        <w:trPr>
          <w:trHeight w:val="726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1.5.2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сооружений и коммуник</w:t>
            </w:r>
            <w:r w:rsidRPr="00196436">
              <w:rPr>
                <w:color w:val="000000"/>
                <w:szCs w:val="28"/>
              </w:rPr>
              <w:t>а</w:t>
            </w:r>
            <w:r w:rsidRPr="00196436">
              <w:rPr>
                <w:color w:val="000000"/>
                <w:szCs w:val="28"/>
              </w:rPr>
              <w:t>ций автомобильного, речного, воздушного транспорта, метр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политена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4,99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5,5</w:t>
            </w:r>
          </w:p>
        </w:tc>
      </w:tr>
      <w:tr w:rsidR="00051D91" w:rsidRPr="00196436" w:rsidTr="00EC5209">
        <w:trPr>
          <w:trHeight w:val="226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1.5.3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Зона </w:t>
            </w:r>
            <w:r w:rsidR="00345B9A" w:rsidRPr="00196436">
              <w:rPr>
                <w:color w:val="000000"/>
                <w:szCs w:val="28"/>
              </w:rPr>
              <w:t xml:space="preserve">объектов </w:t>
            </w:r>
            <w:r w:rsidRPr="00196436">
              <w:rPr>
                <w:color w:val="000000"/>
                <w:szCs w:val="28"/>
              </w:rPr>
              <w:t xml:space="preserve">улично-дорожной сети 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22,26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717AA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130,29</w:t>
            </w:r>
          </w:p>
        </w:tc>
      </w:tr>
      <w:tr w:rsidR="00051D91" w:rsidRPr="00196436" w:rsidTr="00EC5209">
        <w:trPr>
          <w:trHeight w:val="345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1.5.4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Зона объектов инженерной и</w:t>
            </w:r>
            <w:r w:rsidRPr="00196436">
              <w:rPr>
                <w:color w:val="000000"/>
                <w:szCs w:val="28"/>
              </w:rPr>
              <w:t>н</w:t>
            </w:r>
            <w:r w:rsidRPr="00196436">
              <w:rPr>
                <w:color w:val="000000"/>
                <w:szCs w:val="28"/>
              </w:rPr>
              <w:t>фраструктуры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C26A8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0,</w:t>
            </w:r>
            <w:r w:rsidR="00C26A82" w:rsidRPr="00196436">
              <w:rPr>
                <w:color w:val="000000"/>
                <w:szCs w:val="28"/>
              </w:rPr>
              <w:t>37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5,07</w:t>
            </w:r>
          </w:p>
        </w:tc>
      </w:tr>
      <w:tr w:rsidR="00051D91" w:rsidRPr="00196436" w:rsidTr="00EC5209">
        <w:trPr>
          <w:trHeight w:val="345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1.6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Зоны сельскохозяйственного и</w:t>
            </w:r>
            <w:r w:rsidRPr="00196436">
              <w:rPr>
                <w:color w:val="000000"/>
                <w:szCs w:val="28"/>
              </w:rPr>
              <w:t>с</w:t>
            </w:r>
            <w:r w:rsidRPr="00196436">
              <w:rPr>
                <w:color w:val="000000"/>
                <w:szCs w:val="28"/>
              </w:rPr>
              <w:t>пользования: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C26A8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70,</w:t>
            </w:r>
            <w:r w:rsidR="00C26A82" w:rsidRPr="00196436">
              <w:rPr>
                <w:color w:val="000000"/>
                <w:szCs w:val="28"/>
              </w:rPr>
              <w:t>31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</w:t>
            </w:r>
          </w:p>
        </w:tc>
      </w:tr>
      <w:tr w:rsidR="00051D91" w:rsidRPr="00196436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1.6.1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345B9A" w:rsidP="00345B9A">
            <w:pPr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Зона объектов для ведения сад</w:t>
            </w:r>
            <w:r w:rsidRPr="00196436">
              <w:rPr>
                <w:szCs w:val="28"/>
              </w:rPr>
              <w:t>о</w:t>
            </w:r>
            <w:r w:rsidRPr="00196436">
              <w:rPr>
                <w:szCs w:val="28"/>
              </w:rPr>
              <w:t>водства и огородничества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C26A8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70,</w:t>
            </w:r>
            <w:r w:rsidR="00C26A82" w:rsidRPr="00196436">
              <w:rPr>
                <w:color w:val="000000"/>
                <w:szCs w:val="28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</w:t>
            </w:r>
          </w:p>
        </w:tc>
      </w:tr>
      <w:tr w:rsidR="00051D91" w:rsidRPr="00196436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1.7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Зоны стоянок автомобильного транспорта: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0,33</w:t>
            </w:r>
          </w:p>
        </w:tc>
      </w:tr>
      <w:tr w:rsidR="00051D91" w:rsidRPr="00196436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1.7.1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7A2DC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Зона стоянок </w:t>
            </w:r>
            <w:r w:rsidR="00593141" w:rsidRPr="00196436">
              <w:rPr>
                <w:color w:val="000000"/>
                <w:szCs w:val="28"/>
              </w:rPr>
              <w:t>для легковых авт</w:t>
            </w:r>
            <w:r w:rsidR="00593141" w:rsidRPr="00196436">
              <w:rPr>
                <w:color w:val="000000"/>
                <w:szCs w:val="28"/>
              </w:rPr>
              <w:t>о</w:t>
            </w:r>
            <w:r w:rsidR="00593141" w:rsidRPr="00196436">
              <w:rPr>
                <w:color w:val="000000"/>
                <w:szCs w:val="28"/>
              </w:rPr>
              <w:t>мобилей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0717AA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0,33</w:t>
            </w:r>
          </w:p>
        </w:tc>
      </w:tr>
      <w:tr w:rsidR="00051D91" w:rsidRPr="00196436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1.8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10,08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717AA" w:rsidP="000717AA">
            <w:pPr>
              <w:widowControl w:val="0"/>
              <w:tabs>
                <w:tab w:val="left" w:pos="365"/>
                <w:tab w:val="center" w:pos="671"/>
              </w:tabs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10,80</w:t>
            </w:r>
          </w:p>
        </w:tc>
      </w:tr>
      <w:tr w:rsidR="00051D91" w:rsidRPr="00196436" w:rsidTr="00EC5209">
        <w:trPr>
          <w:trHeight w:val="224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1.8.1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Неиспользуемой территории, в том числе предоставленной для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C26A82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198,68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</w:t>
            </w:r>
          </w:p>
        </w:tc>
      </w:tr>
      <w:tr w:rsidR="00051D91" w:rsidRPr="00196436" w:rsidTr="00EC5209">
        <w:trPr>
          <w:trHeight w:val="224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1.8.2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кв. м/</w:t>
            </w:r>
          </w:p>
          <w:p w:rsidR="00051D91" w:rsidRPr="00196436" w:rsidRDefault="00051D91" w:rsidP="00012EA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чел</w:t>
            </w:r>
            <w:r w:rsidR="00012EAF" w:rsidRPr="00196436">
              <w:rPr>
                <w:color w:val="000000"/>
                <w:szCs w:val="28"/>
              </w:rPr>
              <w:t>овек</w:t>
            </w:r>
            <w:r w:rsidR="004A454D" w:rsidRPr="00196436">
              <w:rPr>
                <w:color w:val="000000"/>
                <w:szCs w:val="28"/>
              </w:rPr>
              <w:t>а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14,17</w:t>
            </w:r>
          </w:p>
        </w:tc>
      </w:tr>
      <w:tr w:rsidR="00051D91" w:rsidRPr="00196436" w:rsidTr="0095181D">
        <w:trPr>
          <w:trHeight w:val="146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Население</w:t>
            </w:r>
          </w:p>
        </w:tc>
      </w:tr>
      <w:tr w:rsidR="00051D91" w:rsidRPr="00196436" w:rsidTr="00EC5209">
        <w:trPr>
          <w:trHeight w:val="381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lastRenderedPageBreak/>
              <w:t>2.1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тыс. </w:t>
            </w:r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567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10100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Плотность населения проект</w:t>
            </w:r>
            <w:r w:rsidRPr="00196436">
              <w:rPr>
                <w:color w:val="000000"/>
                <w:szCs w:val="28"/>
              </w:rPr>
              <w:t>и</w:t>
            </w:r>
            <w:r w:rsidRPr="00196436">
              <w:rPr>
                <w:color w:val="000000"/>
                <w:szCs w:val="28"/>
              </w:rPr>
              <w:t>руемой территории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чел./</w:t>
            </w:r>
            <w:proofErr w:type="gramStart"/>
            <w:r w:rsidRPr="00196436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0,89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14,65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чел./</w:t>
            </w:r>
            <w:proofErr w:type="gramStart"/>
            <w:r w:rsidRPr="00196436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411</w:t>
            </w:r>
          </w:p>
        </w:tc>
      </w:tr>
      <w:tr w:rsidR="00051D91" w:rsidRPr="00196436" w:rsidTr="0071112D">
        <w:trPr>
          <w:trHeight w:val="228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3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szCs w:val="28"/>
              </w:rPr>
              <w:t>Жилищный фонд</w:t>
            </w:r>
          </w:p>
        </w:tc>
      </w:tr>
      <w:tr w:rsidR="00051D91" w:rsidRPr="00196436" w:rsidTr="00EC5209">
        <w:trPr>
          <w:trHeight w:val="51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Средняя обеспеченность насел</w:t>
            </w:r>
            <w:r w:rsidRPr="00196436">
              <w:rPr>
                <w:color w:val="000000"/>
                <w:szCs w:val="28"/>
              </w:rPr>
              <w:t>е</w:t>
            </w:r>
            <w:r w:rsidRPr="00196436">
              <w:rPr>
                <w:color w:val="000000"/>
                <w:szCs w:val="28"/>
              </w:rPr>
              <w:t>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AA41D5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кв. м/чел</w:t>
            </w:r>
            <w:r w:rsidR="00AA41D5">
              <w:rPr>
                <w:color w:val="000000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24</w:t>
            </w:r>
          </w:p>
        </w:tc>
      </w:tr>
      <w:tr w:rsidR="00051D91" w:rsidRPr="00196436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Общий объем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16,98</w:t>
            </w:r>
          </w:p>
        </w:tc>
        <w:tc>
          <w:tcPr>
            <w:tcW w:w="1559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242,400</w:t>
            </w:r>
          </w:p>
        </w:tc>
      </w:tr>
      <w:tr w:rsidR="00051D91" w:rsidRPr="00196436" w:rsidTr="00EC5209">
        <w:trPr>
          <w:trHeight w:val="31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3.2.1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Многоквартирная многоэтажная застройка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242,400</w:t>
            </w:r>
          </w:p>
        </w:tc>
      </w:tr>
      <w:tr w:rsidR="00051D91" w:rsidRPr="00196436" w:rsidTr="00EC5209">
        <w:trPr>
          <w:trHeight w:val="31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3.2.2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Индивидуальная застройка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16,98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</w:tr>
      <w:tr w:rsidR="00051D91" w:rsidRPr="00196436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Существующий сохраняемый жилищный фонд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– </w:t>
            </w:r>
          </w:p>
        </w:tc>
        <w:tc>
          <w:tcPr>
            <w:tcW w:w="1559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13,42</w:t>
            </w:r>
          </w:p>
        </w:tc>
      </w:tr>
      <w:tr w:rsidR="00051D91" w:rsidRPr="00196436" w:rsidTr="00236791">
        <w:trPr>
          <w:trHeight w:val="244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Снос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3,56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3.4.1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Малоэтажная и индивидуальная застройка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3,56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3.5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Объем нового жилищного стро</w:t>
            </w:r>
            <w:r w:rsidRPr="00196436">
              <w:rPr>
                <w:color w:val="000000"/>
                <w:szCs w:val="28"/>
              </w:rPr>
              <w:t>и</w:t>
            </w:r>
            <w:r w:rsidRPr="00196436">
              <w:rPr>
                <w:color w:val="000000"/>
                <w:szCs w:val="28"/>
              </w:rPr>
              <w:t>тельства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238,84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196436" w:rsidRDefault="0059314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Объекты социально</w:t>
            </w:r>
            <w:r w:rsidR="00051D91" w:rsidRPr="00196436">
              <w:rPr>
                <w:color w:val="000000"/>
                <w:szCs w:val="28"/>
              </w:rPr>
              <w:t>-культурного и коммунально-бытового обслужив</w:t>
            </w:r>
            <w:r w:rsidR="00051D91" w:rsidRPr="00196436">
              <w:rPr>
                <w:color w:val="000000"/>
                <w:szCs w:val="28"/>
              </w:rPr>
              <w:t>а</w:t>
            </w:r>
            <w:r w:rsidR="00051D91" w:rsidRPr="00196436">
              <w:rPr>
                <w:color w:val="000000"/>
                <w:szCs w:val="28"/>
              </w:rPr>
              <w:t>ния населения</w:t>
            </w:r>
          </w:p>
        </w:tc>
      </w:tr>
      <w:tr w:rsidR="00051D91" w:rsidRPr="00196436" w:rsidTr="00EC5209">
        <w:trPr>
          <w:trHeight w:val="279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Дошкольные образовательные организации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550</w:t>
            </w:r>
          </w:p>
        </w:tc>
      </w:tr>
      <w:tr w:rsidR="00051D91" w:rsidRPr="00196436" w:rsidTr="00EC5209">
        <w:trPr>
          <w:trHeight w:val="242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Общеобразовательные организ</w:t>
            </w:r>
            <w:r w:rsidRPr="00196436">
              <w:rPr>
                <w:color w:val="000000"/>
                <w:szCs w:val="28"/>
              </w:rPr>
              <w:t>а</w:t>
            </w:r>
            <w:r w:rsidRPr="00196436">
              <w:rPr>
                <w:color w:val="000000"/>
                <w:szCs w:val="28"/>
              </w:rPr>
              <w:t>ции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1160</w:t>
            </w:r>
          </w:p>
        </w:tc>
      </w:tr>
      <w:tr w:rsidR="00051D91" w:rsidRPr="00196436" w:rsidTr="00EC5209">
        <w:trPr>
          <w:trHeight w:val="189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Библиотеки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Детско-юношеские спортивные школы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150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4.5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Дома детского творчества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кв. м площади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500</w:t>
            </w:r>
          </w:p>
        </w:tc>
      </w:tr>
      <w:tr w:rsidR="00051D91" w:rsidRPr="00196436" w:rsidTr="00EC5209">
        <w:trPr>
          <w:trHeight w:val="40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4.6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 общей врачебной практ</w:t>
            </w:r>
            <w:r w:rsidRPr="00196436">
              <w:rPr>
                <w:color w:val="000000"/>
                <w:szCs w:val="28"/>
              </w:rPr>
              <w:t>и</w:t>
            </w:r>
            <w:r w:rsidRPr="00196436">
              <w:rPr>
                <w:color w:val="000000"/>
                <w:szCs w:val="28"/>
              </w:rPr>
              <w:t>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посещ</w:t>
            </w:r>
            <w:r w:rsidRPr="00196436">
              <w:rPr>
                <w:color w:val="000000"/>
                <w:szCs w:val="28"/>
              </w:rPr>
              <w:t>е</w:t>
            </w:r>
            <w:r w:rsidRPr="00196436">
              <w:rPr>
                <w:color w:val="000000"/>
                <w:szCs w:val="28"/>
              </w:rPr>
              <w:t>ний/</w:t>
            </w:r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смену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1112D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100 </w:t>
            </w:r>
          </w:p>
          <w:p w:rsidR="0071112D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196436">
              <w:rPr>
                <w:color w:val="000000"/>
                <w:szCs w:val="28"/>
              </w:rPr>
              <w:t xml:space="preserve">(1 объект на 10100 </w:t>
            </w:r>
            <w:proofErr w:type="gramEnd"/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жителей)</w:t>
            </w:r>
          </w:p>
        </w:tc>
      </w:tr>
      <w:tr w:rsidR="00051D91" w:rsidRPr="00196436" w:rsidTr="00236791">
        <w:trPr>
          <w:trHeight w:val="182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4.7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Диспансер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4.8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Объекты торговли всех видов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 кв. м торговой площади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70</w:t>
            </w:r>
          </w:p>
        </w:tc>
      </w:tr>
      <w:tr w:rsidR="00051D91" w:rsidRPr="00196436" w:rsidTr="0071112D">
        <w:trPr>
          <w:trHeight w:val="176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4.9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Объекты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место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3460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4.10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Объекты бытового обслуживания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рабочее место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14</w:t>
            </w:r>
          </w:p>
        </w:tc>
      </w:tr>
      <w:tr w:rsidR="00051D91" w:rsidRPr="00196436" w:rsidTr="00236791">
        <w:trPr>
          <w:trHeight w:val="263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lastRenderedPageBreak/>
              <w:t>4.11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Аптеки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59314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Отделения почтовой связи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1 объект </w:t>
            </w:r>
            <w:r w:rsidRPr="00196436">
              <w:rPr>
                <w:color w:val="000000"/>
                <w:szCs w:val="28"/>
                <w:lang w:val="en-US"/>
              </w:rPr>
              <w:t>III</w:t>
            </w:r>
            <w:r w:rsidRPr="00196436">
              <w:rPr>
                <w:color w:val="000000"/>
                <w:szCs w:val="28"/>
              </w:rPr>
              <w:t xml:space="preserve"> группы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Филиалы банков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 (опер</w:t>
            </w:r>
            <w:r w:rsidRPr="00196436">
              <w:rPr>
                <w:color w:val="000000"/>
                <w:szCs w:val="28"/>
              </w:rPr>
              <w:t>а</w:t>
            </w:r>
            <w:r w:rsidRPr="00196436">
              <w:rPr>
                <w:color w:val="000000"/>
                <w:szCs w:val="28"/>
              </w:rPr>
              <w:t>ционное место)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 (4)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AA41D5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Помещения </w:t>
            </w:r>
            <w:proofErr w:type="spellStart"/>
            <w:r w:rsidRPr="00196436">
              <w:rPr>
                <w:color w:val="000000"/>
                <w:szCs w:val="28"/>
              </w:rPr>
              <w:t>жилищно-эксплуата</w:t>
            </w:r>
            <w:r w:rsidR="00AA41D5">
              <w:rPr>
                <w:color w:val="000000"/>
                <w:szCs w:val="28"/>
              </w:rPr>
              <w:t>-</w:t>
            </w:r>
            <w:r w:rsidRPr="00196436">
              <w:rPr>
                <w:color w:val="000000"/>
                <w:szCs w:val="28"/>
              </w:rPr>
              <w:t>ционных</w:t>
            </w:r>
            <w:proofErr w:type="spellEnd"/>
            <w:r w:rsidRPr="00196436">
              <w:rPr>
                <w:color w:val="000000"/>
                <w:szCs w:val="28"/>
              </w:rPr>
              <w:t xml:space="preserve"> служб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4.15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Пожарные депо, пожарные части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объект (автом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билей)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2 (1 </w:t>
            </w:r>
            <w:proofErr w:type="gramStart"/>
            <w:r w:rsidRPr="00196436">
              <w:rPr>
                <w:color w:val="000000"/>
                <w:szCs w:val="28"/>
              </w:rPr>
              <w:t>новый</w:t>
            </w:r>
            <w:proofErr w:type="gramEnd"/>
            <w:r w:rsidRPr="00196436">
              <w:rPr>
                <w:color w:val="000000"/>
                <w:szCs w:val="28"/>
              </w:rPr>
              <w:t xml:space="preserve"> на 6 авт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мобилей)</w:t>
            </w:r>
          </w:p>
        </w:tc>
      </w:tr>
      <w:tr w:rsidR="00051D91" w:rsidRPr="00196436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4.16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Опорные пункты охраны порядка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кв. м площади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</w:t>
            </w:r>
            <w:r w:rsidR="0071112D" w:rsidRPr="00196436">
              <w:rPr>
                <w:color w:val="000000"/>
                <w:szCs w:val="28"/>
              </w:rPr>
              <w:t xml:space="preserve"> </w:t>
            </w:r>
            <w:r w:rsidRPr="00196436">
              <w:rPr>
                <w:color w:val="000000"/>
                <w:szCs w:val="28"/>
              </w:rPr>
              <w:t>объект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spacing w:line="240" w:lineRule="atLeast"/>
              <w:ind w:hanging="1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(1 объект)</w:t>
            </w:r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101</w:t>
            </w:r>
            <w:r w:rsidR="0071112D" w:rsidRPr="00196436">
              <w:rPr>
                <w:szCs w:val="28"/>
              </w:rPr>
              <w:t xml:space="preserve"> </w:t>
            </w:r>
            <w:r w:rsidRPr="00196436">
              <w:rPr>
                <w:szCs w:val="28"/>
              </w:rPr>
              <w:t>кв. м</w:t>
            </w:r>
          </w:p>
        </w:tc>
      </w:tr>
      <w:tr w:rsidR="00051D91" w:rsidRPr="00196436" w:rsidTr="00EC5209">
        <w:trPr>
          <w:trHeight w:val="237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5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051D91" w:rsidRPr="00196436" w:rsidTr="00EC5209">
        <w:trPr>
          <w:trHeight w:val="45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Протяженность </w:t>
            </w:r>
            <w:proofErr w:type="spellStart"/>
            <w:r w:rsidRPr="00196436">
              <w:rPr>
                <w:color w:val="000000"/>
                <w:szCs w:val="28"/>
              </w:rPr>
              <w:t>улично-дорож</w:t>
            </w:r>
            <w:r w:rsidR="00AA41D5">
              <w:rPr>
                <w:color w:val="000000"/>
                <w:szCs w:val="28"/>
              </w:rPr>
              <w:t>-</w:t>
            </w:r>
            <w:r w:rsidRPr="00196436">
              <w:rPr>
                <w:color w:val="000000"/>
                <w:szCs w:val="28"/>
              </w:rPr>
              <w:t>ной</w:t>
            </w:r>
            <w:proofErr w:type="spellEnd"/>
            <w:r w:rsidRPr="00196436">
              <w:rPr>
                <w:color w:val="000000"/>
                <w:szCs w:val="28"/>
              </w:rPr>
              <w:t xml:space="preserve"> сети,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20,21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25,89</w:t>
            </w:r>
          </w:p>
        </w:tc>
      </w:tr>
      <w:tr w:rsidR="00051D91" w:rsidRPr="00196436" w:rsidTr="00EC5209">
        <w:trPr>
          <w:trHeight w:val="237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5.1.1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Магистральные улицы,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17,62</w:t>
            </w:r>
          </w:p>
        </w:tc>
      </w:tr>
      <w:tr w:rsidR="00051D91" w:rsidRPr="00196436" w:rsidTr="00EC5209">
        <w:trPr>
          <w:trHeight w:val="342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5.1.1.1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Общегородского значения скор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стного движения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3,00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5.1.1.2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Общегородского значения рег</w:t>
            </w:r>
            <w:r w:rsidRPr="00196436">
              <w:rPr>
                <w:color w:val="000000"/>
                <w:szCs w:val="28"/>
              </w:rPr>
              <w:t>у</w:t>
            </w:r>
            <w:r w:rsidRPr="00196436">
              <w:rPr>
                <w:color w:val="000000"/>
                <w:szCs w:val="28"/>
              </w:rPr>
              <w:t>лируемого движения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12,14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5.1.2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szCs w:val="28"/>
              </w:rPr>
              <w:t>2,48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5.1.3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16,85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8,27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Плотность улично-дорожной с</w:t>
            </w:r>
            <w:r w:rsidRPr="00196436">
              <w:rPr>
                <w:color w:val="000000"/>
                <w:szCs w:val="28"/>
              </w:rPr>
              <w:t>е</w:t>
            </w:r>
            <w:r w:rsidRPr="00196436">
              <w:rPr>
                <w:color w:val="000000"/>
                <w:szCs w:val="28"/>
              </w:rPr>
              <w:t>ти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196436">
              <w:rPr>
                <w:color w:val="000000"/>
                <w:szCs w:val="28"/>
              </w:rPr>
              <w:t>км</w:t>
            </w:r>
            <w:proofErr w:type="gramEnd"/>
            <w:r w:rsidRPr="00196436">
              <w:rPr>
                <w:color w:val="000000"/>
                <w:szCs w:val="28"/>
              </w:rPr>
              <w:t>/кв. 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4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196436">
              <w:rPr>
                <w:color w:val="000000"/>
                <w:szCs w:val="28"/>
              </w:rPr>
              <w:t>км</w:t>
            </w:r>
            <w:proofErr w:type="gramEnd"/>
            <w:r w:rsidRPr="00196436">
              <w:rPr>
                <w:color w:val="000000"/>
                <w:szCs w:val="28"/>
              </w:rPr>
              <w:t>/кв. 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0,52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2,76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Протяженность линий общес</w:t>
            </w:r>
            <w:r w:rsidRPr="00196436">
              <w:rPr>
                <w:color w:val="000000"/>
                <w:szCs w:val="28"/>
              </w:rPr>
              <w:t>т</w:t>
            </w:r>
            <w:r w:rsidRPr="00196436">
              <w:rPr>
                <w:color w:val="000000"/>
                <w:szCs w:val="28"/>
              </w:rPr>
              <w:t>венного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14,91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24,20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5.4.1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6,80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12,17</w:t>
            </w:r>
          </w:p>
        </w:tc>
      </w:tr>
      <w:tr w:rsidR="00051D91" w:rsidRPr="00196436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5.4.2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3,36</w:t>
            </w:r>
          </w:p>
        </w:tc>
      </w:tr>
      <w:tr w:rsidR="00051D91" w:rsidRPr="00196436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5.4.3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Трамвая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2,2</w:t>
            </w:r>
          </w:p>
        </w:tc>
      </w:tr>
      <w:tr w:rsidR="00051D91" w:rsidRPr="00196436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5.4.4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2,68</w:t>
            </w:r>
          </w:p>
        </w:tc>
      </w:tr>
      <w:tr w:rsidR="00051D91" w:rsidRPr="00196436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5.4.5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Железной дороги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3,79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3,79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5.5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Протяженность пешеходных бульваров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9,29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5.6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Парковочных мест, в гаражных комплексах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тыс.</w:t>
            </w:r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r w:rsidRPr="00196436">
              <w:rPr>
                <w:color w:val="000000"/>
                <w:szCs w:val="28"/>
              </w:rPr>
              <w:t>машин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мест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color w:val="000000"/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szCs w:val="28"/>
              </w:rPr>
            </w:pPr>
            <w:r w:rsidRPr="00196436">
              <w:rPr>
                <w:szCs w:val="28"/>
              </w:rPr>
              <w:t>1,350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6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Инженерное оборудование и благоустройство </w:t>
            </w:r>
            <w:r w:rsidR="00593141" w:rsidRPr="00196436">
              <w:rPr>
                <w:color w:val="000000"/>
                <w:szCs w:val="28"/>
              </w:rPr>
              <w:t xml:space="preserve">проектируемой </w:t>
            </w:r>
            <w:r w:rsidRPr="00196436">
              <w:rPr>
                <w:color w:val="000000"/>
                <w:szCs w:val="28"/>
              </w:rPr>
              <w:t>террит</w:t>
            </w:r>
            <w:r w:rsidRPr="00196436">
              <w:rPr>
                <w:color w:val="000000"/>
                <w:szCs w:val="28"/>
              </w:rPr>
              <w:t>о</w:t>
            </w:r>
            <w:r w:rsidRPr="00196436">
              <w:rPr>
                <w:color w:val="000000"/>
                <w:szCs w:val="28"/>
              </w:rPr>
              <w:t>рии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6.1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тыс. </w:t>
            </w:r>
          </w:p>
          <w:p w:rsidR="00642D40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куб. м/ </w:t>
            </w:r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lastRenderedPageBreak/>
              <w:t>сутки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lastRenderedPageBreak/>
              <w:t>3258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3950</w:t>
            </w:r>
          </w:p>
        </w:tc>
      </w:tr>
      <w:tr w:rsidR="00051D91" w:rsidRPr="00196436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lastRenderedPageBreak/>
              <w:t>6.2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418" w:type="dxa"/>
            <w:shd w:val="clear" w:color="auto" w:fill="auto"/>
          </w:tcPr>
          <w:p w:rsidR="00AA41D5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тыс. </w:t>
            </w:r>
          </w:p>
          <w:p w:rsidR="00642D40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 xml:space="preserve">куб. м/ </w:t>
            </w:r>
          </w:p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сутки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1902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4320,5</w:t>
            </w:r>
          </w:p>
        </w:tc>
      </w:tr>
      <w:tr w:rsidR="00051D91" w:rsidRPr="00196436" w:rsidTr="00EC5209">
        <w:trPr>
          <w:trHeight w:val="375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6.3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Потребление тепла на отопление, вентиляцию, горячее водосна</w:t>
            </w:r>
            <w:r w:rsidRPr="00196436">
              <w:rPr>
                <w:color w:val="000000"/>
                <w:szCs w:val="28"/>
              </w:rPr>
              <w:t>б</w:t>
            </w:r>
            <w:r w:rsidRPr="00196436">
              <w:rPr>
                <w:color w:val="000000"/>
                <w:szCs w:val="28"/>
              </w:rPr>
              <w:t>жение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Гкал/час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28,33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98,21</w:t>
            </w:r>
          </w:p>
        </w:tc>
      </w:tr>
      <w:tr w:rsidR="00051D91" w:rsidRPr="00196436" w:rsidTr="00642D40">
        <w:trPr>
          <w:trHeight w:val="173"/>
        </w:trPr>
        <w:tc>
          <w:tcPr>
            <w:tcW w:w="993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6.4</w:t>
            </w:r>
          </w:p>
        </w:tc>
        <w:tc>
          <w:tcPr>
            <w:tcW w:w="4286" w:type="dxa"/>
            <w:shd w:val="clear" w:color="auto" w:fill="auto"/>
          </w:tcPr>
          <w:p w:rsidR="00051D91" w:rsidRPr="00196436" w:rsidRDefault="00051D91" w:rsidP="00051D9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418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МВт</w:t>
            </w:r>
          </w:p>
        </w:tc>
        <w:tc>
          <w:tcPr>
            <w:tcW w:w="1701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051D91" w:rsidRPr="00196436" w:rsidRDefault="00051D91" w:rsidP="00EC520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96436">
              <w:rPr>
                <w:color w:val="000000"/>
                <w:szCs w:val="28"/>
              </w:rPr>
              <w:t>44,638</w:t>
            </w:r>
          </w:p>
        </w:tc>
      </w:tr>
    </w:tbl>
    <w:p w:rsidR="00196436" w:rsidRPr="00196436" w:rsidRDefault="00196436" w:rsidP="00760AD2">
      <w:pPr>
        <w:widowControl w:val="0"/>
        <w:ind w:firstLine="0"/>
        <w:jc w:val="center"/>
        <w:rPr>
          <w:b/>
          <w:szCs w:val="28"/>
        </w:rPr>
      </w:pPr>
    </w:p>
    <w:p w:rsidR="00760AD2" w:rsidRPr="00196436" w:rsidRDefault="00760AD2" w:rsidP="00760AD2">
      <w:pPr>
        <w:widowControl w:val="0"/>
        <w:ind w:firstLine="0"/>
        <w:jc w:val="center"/>
        <w:rPr>
          <w:b/>
          <w:szCs w:val="28"/>
        </w:rPr>
      </w:pPr>
      <w:r w:rsidRPr="00196436">
        <w:rPr>
          <w:b/>
          <w:szCs w:val="28"/>
        </w:rPr>
        <w:t>5. Реализация проекта планировки</w:t>
      </w:r>
    </w:p>
    <w:p w:rsidR="00760AD2" w:rsidRPr="00196436" w:rsidRDefault="00760AD2" w:rsidP="00760AD2">
      <w:pPr>
        <w:widowControl w:val="0"/>
        <w:jc w:val="center"/>
        <w:rPr>
          <w:szCs w:val="28"/>
        </w:rPr>
      </w:pPr>
    </w:p>
    <w:p w:rsidR="00760AD2" w:rsidRPr="00196436" w:rsidRDefault="00760AD2" w:rsidP="00760AD2">
      <w:pPr>
        <w:widowControl w:val="0"/>
        <w:ind w:firstLine="720"/>
        <w:rPr>
          <w:szCs w:val="28"/>
        </w:rPr>
      </w:pPr>
      <w:r w:rsidRPr="00196436">
        <w:rPr>
          <w:szCs w:val="28"/>
        </w:rPr>
        <w:t xml:space="preserve">На последующих стадиях проектирования </w:t>
      </w:r>
      <w:r w:rsidR="00642D40" w:rsidRPr="00196436">
        <w:rPr>
          <w:szCs w:val="28"/>
        </w:rPr>
        <w:t xml:space="preserve">необходимо </w:t>
      </w:r>
      <w:r w:rsidRPr="00196436">
        <w:rPr>
          <w:szCs w:val="28"/>
        </w:rPr>
        <w:t>уточнить технич</w:t>
      </w:r>
      <w:r w:rsidRPr="00196436">
        <w:rPr>
          <w:szCs w:val="28"/>
        </w:rPr>
        <w:t>е</w:t>
      </w:r>
      <w:r w:rsidRPr="00196436">
        <w:rPr>
          <w:szCs w:val="28"/>
        </w:rPr>
        <w:t xml:space="preserve">ские решения по отводу и очистке поверхностных стоков с учетом требований </w:t>
      </w:r>
      <w:r w:rsidR="008B3CEE" w:rsidRPr="00196436">
        <w:rPr>
          <w:szCs w:val="28"/>
        </w:rPr>
        <w:br/>
      </w:r>
      <w:proofErr w:type="spellStart"/>
      <w:r w:rsidRPr="00196436">
        <w:rPr>
          <w:szCs w:val="28"/>
        </w:rPr>
        <w:t>СанПиН</w:t>
      </w:r>
      <w:proofErr w:type="spellEnd"/>
      <w:r w:rsidRPr="00196436">
        <w:rPr>
          <w:szCs w:val="28"/>
        </w:rPr>
        <w:t xml:space="preserve">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760AD2" w:rsidRPr="00196436" w:rsidRDefault="00760AD2" w:rsidP="00760AD2">
      <w:pPr>
        <w:widowControl w:val="0"/>
        <w:ind w:firstLine="720"/>
        <w:rPr>
          <w:szCs w:val="28"/>
        </w:rPr>
      </w:pPr>
      <w:r w:rsidRPr="00196436">
        <w:rPr>
          <w:szCs w:val="28"/>
        </w:rPr>
        <w:t>Для организации отвода поверхностных стоков на комплексные очистные сооружения необходимо предусмотреть сооружения для регулирования объема стоков перед насосными станциями (в том числе с целью резервирования земел</w:t>
      </w:r>
      <w:r w:rsidRPr="00196436">
        <w:rPr>
          <w:szCs w:val="28"/>
        </w:rPr>
        <w:t>ь</w:t>
      </w:r>
      <w:r w:rsidRPr="00196436">
        <w:rPr>
          <w:szCs w:val="28"/>
        </w:rPr>
        <w:t>ных участков) либо принять насосное оборудование для расчетного секундного расхода, определенного в соответствии с действующими нормативными докуме</w:t>
      </w:r>
      <w:r w:rsidRPr="00196436">
        <w:rPr>
          <w:szCs w:val="28"/>
        </w:rPr>
        <w:t>н</w:t>
      </w:r>
      <w:r w:rsidRPr="00196436">
        <w:rPr>
          <w:szCs w:val="28"/>
        </w:rPr>
        <w:t xml:space="preserve">тами. </w:t>
      </w:r>
    </w:p>
    <w:p w:rsidR="00760AD2" w:rsidRPr="00196436" w:rsidRDefault="00760AD2" w:rsidP="00760AD2">
      <w:pPr>
        <w:widowControl w:val="0"/>
        <w:spacing w:line="240" w:lineRule="atLeast"/>
        <w:ind w:firstLine="720"/>
        <w:rPr>
          <w:szCs w:val="28"/>
        </w:rPr>
      </w:pPr>
      <w:r w:rsidRPr="00196436">
        <w:rPr>
          <w:szCs w:val="28"/>
        </w:rPr>
        <w:t xml:space="preserve">С учетом высокого уровня грунтовых вод и подтопления </w:t>
      </w:r>
      <w:r w:rsidR="001C2EF1" w:rsidRPr="00196436">
        <w:rPr>
          <w:szCs w:val="28"/>
        </w:rPr>
        <w:t>проектируемой</w:t>
      </w:r>
      <w:r w:rsidRPr="00196436">
        <w:rPr>
          <w:szCs w:val="28"/>
        </w:rPr>
        <w:t xml:space="preserve"> территории необходимо предусмотреть мероприятия по устройству дренажных систем и сооружений.</w:t>
      </w:r>
    </w:p>
    <w:p w:rsidR="00760AD2" w:rsidRPr="00196436" w:rsidRDefault="00760AD2" w:rsidP="0020166B">
      <w:pPr>
        <w:rPr>
          <w:szCs w:val="28"/>
        </w:rPr>
      </w:pPr>
      <w:r w:rsidRPr="00196436">
        <w:rPr>
          <w:szCs w:val="28"/>
        </w:rPr>
        <w:t xml:space="preserve">При создании </w:t>
      </w:r>
      <w:r w:rsidR="0020166B" w:rsidRPr="00196436">
        <w:rPr>
          <w:szCs w:val="28"/>
        </w:rPr>
        <w:t xml:space="preserve">парков, скверов, бульваров, иных территорий озеленения </w:t>
      </w:r>
      <w:r w:rsidRPr="00196436">
        <w:rPr>
          <w:szCs w:val="28"/>
        </w:rPr>
        <w:t>и зон объектов спортивного назначения на основе существующего водоема необх</w:t>
      </w:r>
      <w:r w:rsidRPr="00196436">
        <w:rPr>
          <w:szCs w:val="28"/>
        </w:rPr>
        <w:t>о</w:t>
      </w:r>
      <w:r w:rsidRPr="00196436">
        <w:rPr>
          <w:szCs w:val="28"/>
        </w:rPr>
        <w:t>димо предусмотреть мероприятия, направленные на исключение переполнения водоема в период неблагоприятных условий.</w:t>
      </w:r>
    </w:p>
    <w:p w:rsidR="00196436" w:rsidRPr="00AA41D5" w:rsidRDefault="00AA41D5" w:rsidP="00AA41D5">
      <w:pPr>
        <w:widowControl w:val="0"/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196436" w:rsidRDefault="00196436" w:rsidP="00760AD2">
      <w:pPr>
        <w:widowControl w:val="0"/>
        <w:ind w:firstLine="0"/>
        <w:jc w:val="center"/>
        <w:rPr>
          <w:sz w:val="25"/>
          <w:szCs w:val="25"/>
        </w:rPr>
      </w:pPr>
    </w:p>
    <w:p w:rsidR="00C62A67" w:rsidRDefault="00C62A67" w:rsidP="00760AD2">
      <w:pPr>
        <w:ind w:firstLine="0"/>
        <w:jc w:val="left"/>
        <w:sectPr w:rsidR="00C62A67" w:rsidSect="00466415">
          <w:headerReference w:type="even" r:id="rId20"/>
          <w:pgSz w:w="11906" w:h="16838"/>
          <w:pgMar w:top="1134" w:right="567" w:bottom="851" w:left="1418" w:header="709" w:footer="244" w:gutter="0"/>
          <w:pgNumType w:start="1"/>
          <w:cols w:space="708"/>
          <w:titlePg/>
          <w:docGrid w:linePitch="381"/>
        </w:sectPr>
      </w:pPr>
    </w:p>
    <w:p w:rsidR="00760AD2" w:rsidRPr="00422EC2" w:rsidRDefault="00760AD2" w:rsidP="008D7663">
      <w:pPr>
        <w:suppressAutoHyphens/>
        <w:ind w:left="6237" w:firstLine="0"/>
        <w:jc w:val="left"/>
      </w:pPr>
      <w:r w:rsidRPr="00422EC2">
        <w:lastRenderedPageBreak/>
        <w:t xml:space="preserve">Приложение 2 </w:t>
      </w:r>
    </w:p>
    <w:p w:rsidR="00760AD2" w:rsidRPr="00422EC2" w:rsidRDefault="00760AD2" w:rsidP="008D7663">
      <w:pPr>
        <w:suppressAutoHyphens/>
        <w:ind w:left="6237" w:firstLine="0"/>
        <w:jc w:val="left"/>
      </w:pPr>
      <w:r w:rsidRPr="00422EC2">
        <w:t>к постановлению мэрии</w:t>
      </w:r>
    </w:p>
    <w:p w:rsidR="00760AD2" w:rsidRPr="00422EC2" w:rsidRDefault="00760AD2" w:rsidP="008D7663">
      <w:pPr>
        <w:suppressAutoHyphens/>
        <w:ind w:left="6237" w:firstLine="0"/>
        <w:jc w:val="left"/>
      </w:pPr>
      <w:r w:rsidRPr="00422EC2">
        <w:t>города Новосибирска</w:t>
      </w:r>
    </w:p>
    <w:p w:rsidR="00760AD2" w:rsidRPr="006C403A" w:rsidRDefault="00760AD2" w:rsidP="008D7663">
      <w:pPr>
        <w:widowControl w:val="0"/>
        <w:tabs>
          <w:tab w:val="left" w:pos="1843"/>
        </w:tabs>
        <w:suppressAutoHyphens/>
        <w:ind w:left="6237" w:firstLine="0"/>
        <w:jc w:val="left"/>
        <w:rPr>
          <w:u w:val="single"/>
        </w:rPr>
      </w:pPr>
      <w:r w:rsidRPr="00422EC2">
        <w:t xml:space="preserve">от </w:t>
      </w:r>
      <w:r w:rsidR="006C403A" w:rsidRPr="006C403A">
        <w:rPr>
          <w:u w:val="single"/>
        </w:rPr>
        <w:t>06.03.2017</w:t>
      </w:r>
      <w:r w:rsidRPr="00422EC2">
        <w:t xml:space="preserve"> № </w:t>
      </w:r>
      <w:bookmarkStart w:id="31" w:name="_GoBack"/>
      <w:r w:rsidR="006C403A" w:rsidRPr="006C403A">
        <w:rPr>
          <w:u w:val="single"/>
        </w:rPr>
        <w:t>878</w:t>
      </w:r>
    </w:p>
    <w:bookmarkEnd w:id="31"/>
    <w:p w:rsidR="00760AD2" w:rsidRPr="00770F34" w:rsidRDefault="00760AD2" w:rsidP="008D7663">
      <w:pPr>
        <w:widowControl w:val="0"/>
        <w:ind w:left="6237" w:firstLine="0"/>
        <w:jc w:val="left"/>
        <w:rPr>
          <w:szCs w:val="28"/>
        </w:rPr>
      </w:pPr>
    </w:p>
    <w:p w:rsidR="00760AD2" w:rsidRPr="00770F34" w:rsidRDefault="00760AD2" w:rsidP="008D7663">
      <w:pPr>
        <w:widowControl w:val="0"/>
        <w:ind w:left="6804" w:firstLine="0"/>
        <w:rPr>
          <w:szCs w:val="28"/>
        </w:rPr>
      </w:pPr>
    </w:p>
    <w:p w:rsidR="00760AD2" w:rsidRPr="00770F34" w:rsidRDefault="00760AD2" w:rsidP="008D7663">
      <w:pPr>
        <w:widowControl w:val="0"/>
        <w:ind w:firstLine="0"/>
        <w:jc w:val="center"/>
        <w:rPr>
          <w:szCs w:val="28"/>
        </w:rPr>
      </w:pPr>
      <w:r w:rsidRPr="00770F34">
        <w:rPr>
          <w:szCs w:val="28"/>
        </w:rPr>
        <w:t>ПРОЕКТ</w:t>
      </w:r>
    </w:p>
    <w:p w:rsidR="008D7663" w:rsidRDefault="00760AD2" w:rsidP="008D7663">
      <w:pPr>
        <w:widowControl w:val="0"/>
        <w:suppressAutoHyphens/>
        <w:ind w:firstLine="0"/>
        <w:jc w:val="center"/>
        <w:rPr>
          <w:szCs w:val="28"/>
        </w:rPr>
      </w:pPr>
      <w:r w:rsidRPr="00422EC2">
        <w:rPr>
          <w:szCs w:val="28"/>
        </w:rPr>
        <w:t xml:space="preserve">межевания территории планировочного квартала, ограниченного </w:t>
      </w:r>
    </w:p>
    <w:p w:rsidR="008D7663" w:rsidRDefault="00760AD2" w:rsidP="008D7663">
      <w:pPr>
        <w:widowControl w:val="0"/>
        <w:suppressAutoHyphens/>
        <w:ind w:firstLine="0"/>
        <w:jc w:val="center"/>
        <w:rPr>
          <w:szCs w:val="28"/>
        </w:rPr>
      </w:pPr>
      <w:r w:rsidRPr="00422EC2">
        <w:rPr>
          <w:szCs w:val="28"/>
        </w:rPr>
        <w:t xml:space="preserve">улицами </w:t>
      </w:r>
      <w:proofErr w:type="spellStart"/>
      <w:r w:rsidRPr="00422EC2">
        <w:rPr>
          <w:szCs w:val="28"/>
        </w:rPr>
        <w:t>Ягодинской</w:t>
      </w:r>
      <w:proofErr w:type="spellEnd"/>
      <w:r w:rsidRPr="00422EC2">
        <w:rPr>
          <w:szCs w:val="28"/>
        </w:rPr>
        <w:t xml:space="preserve">, </w:t>
      </w:r>
      <w:proofErr w:type="gramStart"/>
      <w:r w:rsidRPr="00422EC2">
        <w:rPr>
          <w:szCs w:val="28"/>
        </w:rPr>
        <w:t>Станционной</w:t>
      </w:r>
      <w:proofErr w:type="gramEnd"/>
      <w:r w:rsidRPr="00422EC2">
        <w:rPr>
          <w:szCs w:val="28"/>
        </w:rPr>
        <w:t xml:space="preserve">, </w:t>
      </w:r>
      <w:proofErr w:type="spellStart"/>
      <w:r w:rsidRPr="00422EC2">
        <w:rPr>
          <w:szCs w:val="28"/>
        </w:rPr>
        <w:t>Дукача</w:t>
      </w:r>
      <w:proofErr w:type="spellEnd"/>
      <w:r w:rsidRPr="00422EC2">
        <w:rPr>
          <w:szCs w:val="28"/>
        </w:rPr>
        <w:t xml:space="preserve">, </w:t>
      </w:r>
    </w:p>
    <w:p w:rsidR="00760AD2" w:rsidRPr="00422EC2" w:rsidRDefault="00760AD2" w:rsidP="008D7663">
      <w:pPr>
        <w:widowControl w:val="0"/>
        <w:suppressAutoHyphens/>
        <w:ind w:firstLine="0"/>
        <w:jc w:val="center"/>
        <w:rPr>
          <w:szCs w:val="28"/>
        </w:rPr>
      </w:pPr>
      <w:r w:rsidRPr="00422EC2">
        <w:rPr>
          <w:szCs w:val="28"/>
        </w:rPr>
        <w:t>в</w:t>
      </w:r>
      <w:r w:rsidR="003E1C68">
        <w:rPr>
          <w:szCs w:val="28"/>
        </w:rPr>
        <w:t xml:space="preserve"> </w:t>
      </w:r>
      <w:r w:rsidRPr="00422EC2">
        <w:rPr>
          <w:szCs w:val="28"/>
        </w:rPr>
        <w:t>Ленинском районе</w:t>
      </w:r>
    </w:p>
    <w:p w:rsidR="00760AD2" w:rsidRPr="00422EC2" w:rsidRDefault="00760AD2" w:rsidP="008D7663">
      <w:pPr>
        <w:widowControl w:val="0"/>
        <w:ind w:firstLine="0"/>
        <w:jc w:val="center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jc w:val="center"/>
        <w:rPr>
          <w:sz w:val="24"/>
          <w:szCs w:val="24"/>
        </w:rPr>
      </w:pPr>
    </w:p>
    <w:p w:rsidR="00760AD2" w:rsidRPr="00422EC2" w:rsidRDefault="00760AD2" w:rsidP="008D7663">
      <w:pPr>
        <w:widowControl w:val="0"/>
        <w:rPr>
          <w:sz w:val="24"/>
          <w:szCs w:val="24"/>
        </w:rPr>
      </w:pPr>
      <w:proofErr w:type="gramStart"/>
      <w:r w:rsidRPr="00422EC2">
        <w:rPr>
          <w:szCs w:val="28"/>
        </w:rPr>
        <w:t>Чертеж межевания территории с отображением красных линий, утвержде</w:t>
      </w:r>
      <w:r w:rsidRPr="00422EC2">
        <w:rPr>
          <w:szCs w:val="28"/>
        </w:rPr>
        <w:t>н</w:t>
      </w:r>
      <w:r w:rsidRPr="00422EC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422EC2">
        <w:rPr>
          <w:szCs w:val="28"/>
        </w:rPr>
        <w:t>е</w:t>
      </w:r>
      <w:r w:rsidRPr="00422EC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422EC2">
        <w:rPr>
          <w:szCs w:val="28"/>
        </w:rPr>
        <w:t>о</w:t>
      </w:r>
      <w:r w:rsidRPr="00422EC2">
        <w:rPr>
          <w:szCs w:val="28"/>
        </w:rPr>
        <w:t>рий объектов культурного наследия, границ зон с особыми условиями использ</w:t>
      </w:r>
      <w:r w:rsidRPr="00422EC2">
        <w:rPr>
          <w:szCs w:val="28"/>
        </w:rPr>
        <w:t>о</w:t>
      </w:r>
      <w:r w:rsidRPr="00422EC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C0125C" w:rsidRDefault="003E1C68" w:rsidP="003E1C68">
      <w:pPr>
        <w:spacing w:before="480"/>
        <w:ind w:right="284" w:firstLine="0"/>
        <w:jc w:val="center"/>
        <w:rPr>
          <w:color w:val="000000"/>
          <w:szCs w:val="24"/>
        </w:rPr>
      </w:pPr>
      <w:r>
        <w:rPr>
          <w:color w:val="000000"/>
          <w:szCs w:val="24"/>
        </w:rPr>
        <w:t>____________</w:t>
      </w:r>
    </w:p>
    <w:p w:rsidR="00C62A67" w:rsidRDefault="00C62A6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Default="003D7897" w:rsidP="00C0125C">
      <w:pPr>
        <w:ind w:right="281" w:firstLine="0"/>
        <w:rPr>
          <w:color w:val="000000"/>
          <w:szCs w:val="24"/>
        </w:rPr>
      </w:pPr>
    </w:p>
    <w:p w:rsidR="003D7897" w:rsidRPr="003D7897" w:rsidRDefault="003D7897" w:rsidP="003D7897">
      <w:pPr>
        <w:ind w:firstLine="0"/>
        <w:jc w:val="left"/>
        <w:rPr>
          <w:sz w:val="20"/>
          <w:szCs w:val="25"/>
        </w:rPr>
      </w:pPr>
    </w:p>
    <w:p w:rsidR="00C62A67" w:rsidRPr="00422EC2" w:rsidRDefault="00C62A67" w:rsidP="00C0125C">
      <w:pPr>
        <w:ind w:right="281" w:firstLine="0"/>
        <w:rPr>
          <w:color w:val="000000"/>
          <w:szCs w:val="24"/>
        </w:rPr>
        <w:sectPr w:rsidR="00C62A67" w:rsidRPr="00422EC2" w:rsidSect="00AA41D5">
          <w:pgSz w:w="11906" w:h="16838"/>
          <w:pgMar w:top="1134" w:right="566" w:bottom="1134" w:left="1418" w:header="709" w:footer="243" w:gutter="0"/>
          <w:pgNumType w:start="1"/>
          <w:cols w:space="708"/>
          <w:titlePg/>
          <w:docGrid w:linePitch="381"/>
        </w:sectPr>
      </w:pPr>
    </w:p>
    <w:p w:rsidR="0097550A" w:rsidRPr="00422EC2" w:rsidRDefault="001846C2" w:rsidP="001846C2">
      <w:pPr>
        <w:ind w:right="-31" w:firstLine="0"/>
        <w:jc w:val="center"/>
        <w:rPr>
          <w:color w:val="000000"/>
          <w:szCs w:val="24"/>
        </w:rPr>
        <w:sectPr w:rsidR="0097550A" w:rsidRPr="00422EC2" w:rsidSect="00BF7E9A">
          <w:pgSz w:w="23814" w:h="16839" w:orient="landscape" w:code="8"/>
          <w:pgMar w:top="851" w:right="395" w:bottom="284" w:left="567" w:header="709" w:footer="243" w:gutter="0"/>
          <w:pgNumType w:start="1"/>
          <w:cols w:space="708"/>
          <w:titlePg/>
          <w:docGrid w:linePitch="381"/>
        </w:sect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13822795" cy="9772650"/>
            <wp:effectExtent l="19050" t="0" r="7505" b="0"/>
            <wp:docPr id="1" name="Рисунок 0" descr="4_Приложение с сущ участк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 с сущ участками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5587" cy="97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9781" w:type="dxa"/>
        <w:tblLook w:val="04A0"/>
      </w:tblPr>
      <w:tblGrid>
        <w:gridCol w:w="5288"/>
      </w:tblGrid>
      <w:tr w:rsidR="00407E64" w:rsidTr="00407E64">
        <w:tc>
          <w:tcPr>
            <w:tcW w:w="15069" w:type="dxa"/>
            <w:tcBorders>
              <w:top w:val="nil"/>
              <w:left w:val="nil"/>
              <w:bottom w:val="nil"/>
              <w:right w:val="nil"/>
            </w:tcBorders>
          </w:tcPr>
          <w:p w:rsidR="00407E64" w:rsidRDefault="00407E64" w:rsidP="00770F34">
            <w:pPr>
              <w:ind w:right="-31" w:firstLine="0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lastRenderedPageBreak/>
              <w:t>Приложение 1</w:t>
            </w:r>
          </w:p>
          <w:p w:rsidR="00407E64" w:rsidRDefault="00407E64" w:rsidP="00770F34">
            <w:pPr>
              <w:ind w:right="-31" w:firstLine="0"/>
              <w:rPr>
                <w:color w:val="000000"/>
                <w:sz w:val="24"/>
                <w:szCs w:val="24"/>
              </w:rPr>
            </w:pPr>
            <w:proofErr w:type="gramStart"/>
            <w:r w:rsidRPr="00770F34">
              <w:rPr>
                <w:color w:val="000000"/>
                <w:sz w:val="24"/>
                <w:szCs w:val="24"/>
              </w:rPr>
              <w:t>к чертежу межевания территории с отображен</w:t>
            </w:r>
            <w:r w:rsidRPr="00770F34">
              <w:rPr>
                <w:color w:val="000000"/>
                <w:sz w:val="24"/>
                <w:szCs w:val="24"/>
              </w:rPr>
              <w:t>и</w:t>
            </w:r>
            <w:r w:rsidRPr="00770F34">
              <w:rPr>
                <w:color w:val="000000"/>
                <w:sz w:val="24"/>
                <w:szCs w:val="24"/>
              </w:rPr>
              <w:t>ем красных линий, утвержденных в составе пр</w:t>
            </w:r>
            <w:r w:rsidRPr="00770F34">
              <w:rPr>
                <w:color w:val="000000"/>
                <w:sz w:val="24"/>
                <w:szCs w:val="24"/>
              </w:rPr>
              <w:t>о</w:t>
            </w:r>
            <w:r w:rsidRPr="00770F34">
              <w:rPr>
                <w:color w:val="000000"/>
                <w:sz w:val="24"/>
                <w:szCs w:val="24"/>
              </w:rPr>
              <w:t>екта планировки территории, линий отступа от красных линий в целях определения места д</w:t>
            </w:r>
            <w:r w:rsidRPr="00770F34">
              <w:rPr>
                <w:color w:val="000000"/>
                <w:sz w:val="24"/>
                <w:szCs w:val="24"/>
              </w:rPr>
              <w:t>о</w:t>
            </w:r>
            <w:r w:rsidRPr="00770F34">
              <w:rPr>
                <w:color w:val="000000"/>
                <w:sz w:val="24"/>
                <w:szCs w:val="24"/>
              </w:rPr>
              <w:t>пустимого размещения зданий, строений, соор</w:t>
            </w:r>
            <w:r w:rsidRPr="00770F34">
              <w:rPr>
                <w:color w:val="000000"/>
                <w:sz w:val="24"/>
                <w:szCs w:val="24"/>
              </w:rPr>
              <w:t>у</w:t>
            </w:r>
            <w:r w:rsidRPr="00770F34">
              <w:rPr>
                <w:color w:val="000000"/>
                <w:sz w:val="24"/>
                <w:szCs w:val="24"/>
              </w:rPr>
              <w:t>жений, границ образуемых и изменяемых з</w:t>
            </w:r>
            <w:r w:rsidRPr="00770F34">
              <w:rPr>
                <w:color w:val="000000"/>
                <w:sz w:val="24"/>
                <w:szCs w:val="24"/>
              </w:rPr>
              <w:t>е</w:t>
            </w:r>
            <w:r w:rsidRPr="00770F34">
              <w:rPr>
                <w:color w:val="000000"/>
                <w:sz w:val="24"/>
                <w:szCs w:val="24"/>
              </w:rPr>
              <w:t>мельных участков на кадастровом плане терр</w:t>
            </w:r>
            <w:r w:rsidRPr="00770F34">
              <w:rPr>
                <w:color w:val="000000"/>
                <w:sz w:val="24"/>
                <w:szCs w:val="24"/>
              </w:rPr>
              <w:t>и</w:t>
            </w:r>
            <w:r w:rsidRPr="00770F34">
              <w:rPr>
                <w:color w:val="000000"/>
                <w:sz w:val="24"/>
                <w:szCs w:val="24"/>
              </w:rPr>
              <w:t>тории, условных номеров образуемых земельных участков, границ территорий объектов культу</w:t>
            </w:r>
            <w:r w:rsidRPr="00770F34">
              <w:rPr>
                <w:color w:val="000000"/>
                <w:sz w:val="24"/>
                <w:szCs w:val="24"/>
              </w:rPr>
              <w:t>р</w:t>
            </w:r>
            <w:r w:rsidRPr="00770F34">
              <w:rPr>
                <w:color w:val="000000"/>
                <w:sz w:val="24"/>
                <w:szCs w:val="24"/>
              </w:rPr>
              <w:t>ного наследия, границ зон с особыми условиями использования территорий, границ зон действия публичных сервитутов</w:t>
            </w:r>
            <w:proofErr w:type="gramEnd"/>
          </w:p>
        </w:tc>
      </w:tr>
    </w:tbl>
    <w:p w:rsidR="00760AD2" w:rsidRPr="00407E64" w:rsidRDefault="00760AD2" w:rsidP="00770F34">
      <w:pPr>
        <w:ind w:left="9781" w:right="-31" w:firstLine="0"/>
        <w:rPr>
          <w:color w:val="000000"/>
          <w:szCs w:val="28"/>
        </w:rPr>
      </w:pPr>
    </w:p>
    <w:p w:rsidR="00760AD2" w:rsidRDefault="00760AD2" w:rsidP="00760AD2">
      <w:pPr>
        <w:jc w:val="center"/>
        <w:rPr>
          <w:color w:val="000000"/>
        </w:rPr>
      </w:pPr>
    </w:p>
    <w:p w:rsidR="00760AD2" w:rsidRPr="00422EC2" w:rsidRDefault="00760AD2" w:rsidP="003E1C68">
      <w:pPr>
        <w:ind w:firstLine="0"/>
        <w:jc w:val="center"/>
        <w:rPr>
          <w:color w:val="000000"/>
        </w:rPr>
      </w:pPr>
      <w:r w:rsidRPr="00422EC2">
        <w:rPr>
          <w:color w:val="000000"/>
        </w:rPr>
        <w:t>С</w:t>
      </w:r>
      <w:r w:rsidR="00C31F3E">
        <w:rPr>
          <w:color w:val="000000"/>
        </w:rPr>
        <w:t>ВЕДЕНИЯ</w:t>
      </w:r>
    </w:p>
    <w:p w:rsidR="00760AD2" w:rsidRDefault="00760AD2" w:rsidP="003E1C68">
      <w:pPr>
        <w:ind w:firstLine="0"/>
        <w:jc w:val="center"/>
        <w:rPr>
          <w:color w:val="000000"/>
        </w:rPr>
      </w:pPr>
      <w:r w:rsidRPr="00422EC2">
        <w:rPr>
          <w:color w:val="000000"/>
        </w:rPr>
        <w:t>об образуемых и изменяемых земельных участках на кадастровом плане территории</w:t>
      </w:r>
    </w:p>
    <w:p w:rsidR="00744622" w:rsidRPr="00422EC2" w:rsidRDefault="00744622" w:rsidP="00760AD2">
      <w:pPr>
        <w:jc w:val="center"/>
        <w:rPr>
          <w:color w:val="000000"/>
        </w:rPr>
      </w:pPr>
    </w:p>
    <w:tbl>
      <w:tblPr>
        <w:tblStyle w:val="aa"/>
        <w:tblW w:w="15735" w:type="dxa"/>
        <w:tblInd w:w="-459" w:type="dxa"/>
        <w:tblLook w:val="04A0"/>
      </w:tblPr>
      <w:tblGrid>
        <w:gridCol w:w="2127"/>
        <w:gridCol w:w="1984"/>
        <w:gridCol w:w="4678"/>
        <w:gridCol w:w="2268"/>
        <w:gridCol w:w="4678"/>
      </w:tblGrid>
      <w:tr w:rsidR="00F7173B" w:rsidTr="003E1C68">
        <w:tc>
          <w:tcPr>
            <w:tcW w:w="2127" w:type="dxa"/>
          </w:tcPr>
          <w:p w:rsidR="00DC1E00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Условный </w:t>
            </w:r>
          </w:p>
          <w:p w:rsidR="00F7173B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номер </w:t>
            </w:r>
          </w:p>
          <w:p w:rsidR="00DC1E00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земельного </w:t>
            </w:r>
          </w:p>
          <w:p w:rsidR="00DC1E00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участка </w:t>
            </w:r>
          </w:p>
          <w:p w:rsidR="00F7173B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 чертеже</w:t>
            </w:r>
          </w:p>
        </w:tc>
        <w:tc>
          <w:tcPr>
            <w:tcW w:w="1984" w:type="dxa"/>
          </w:tcPr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Учетный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номер 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кадастрового квартала</w:t>
            </w:r>
          </w:p>
        </w:tc>
        <w:tc>
          <w:tcPr>
            <w:tcW w:w="4678" w:type="dxa"/>
          </w:tcPr>
          <w:p w:rsidR="00F7173B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Вид разрешенного использования 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образуемых земельных участков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в соответствии с проектом 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планировки территории</w:t>
            </w:r>
          </w:p>
        </w:tc>
        <w:tc>
          <w:tcPr>
            <w:tcW w:w="2268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Площадь </w:t>
            </w:r>
          </w:p>
          <w:p w:rsidR="00C759D4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образуемых и изменяемых </w:t>
            </w:r>
          </w:p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земельных </w:t>
            </w:r>
          </w:p>
          <w:p w:rsidR="00F7173B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участков и их частей, </w:t>
            </w:r>
            <w:proofErr w:type="gramStart"/>
            <w:r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4678" w:type="dxa"/>
          </w:tcPr>
          <w:p w:rsidR="00F7173B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Адрес земельного участка</w:t>
            </w:r>
          </w:p>
        </w:tc>
      </w:tr>
    </w:tbl>
    <w:p w:rsidR="00B95688" w:rsidRPr="00770F34" w:rsidRDefault="00B95688" w:rsidP="00760AD2">
      <w:pPr>
        <w:jc w:val="center"/>
        <w:rPr>
          <w:color w:val="000000"/>
          <w:sz w:val="2"/>
          <w:szCs w:val="2"/>
        </w:rPr>
      </w:pPr>
    </w:p>
    <w:tbl>
      <w:tblPr>
        <w:tblStyle w:val="aa"/>
        <w:tblW w:w="15735" w:type="dxa"/>
        <w:tblInd w:w="-459" w:type="dxa"/>
        <w:tblLook w:val="04A0"/>
      </w:tblPr>
      <w:tblGrid>
        <w:gridCol w:w="2127"/>
        <w:gridCol w:w="1984"/>
        <w:gridCol w:w="4678"/>
        <w:gridCol w:w="2268"/>
        <w:gridCol w:w="4678"/>
      </w:tblGrid>
      <w:tr w:rsidR="004D6CBD" w:rsidRPr="003E1C68" w:rsidTr="003E1C68">
        <w:trPr>
          <w:tblHeader/>
        </w:trPr>
        <w:tc>
          <w:tcPr>
            <w:tcW w:w="2127" w:type="dxa"/>
          </w:tcPr>
          <w:p w:rsidR="004D6CBD" w:rsidRPr="003E1C68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3E1C68">
              <w:rPr>
                <w:color w:val="000000"/>
                <w:szCs w:val="28"/>
              </w:rPr>
              <w:t>1</w:t>
            </w:r>
          </w:p>
        </w:tc>
        <w:tc>
          <w:tcPr>
            <w:tcW w:w="1984" w:type="dxa"/>
          </w:tcPr>
          <w:p w:rsidR="004D6CBD" w:rsidRPr="003E1C68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3E1C68">
              <w:rPr>
                <w:color w:val="000000"/>
                <w:szCs w:val="28"/>
              </w:rPr>
              <w:t>2</w:t>
            </w:r>
          </w:p>
        </w:tc>
        <w:tc>
          <w:tcPr>
            <w:tcW w:w="4678" w:type="dxa"/>
          </w:tcPr>
          <w:p w:rsidR="004D6CBD" w:rsidRPr="003E1C68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3E1C68">
              <w:rPr>
                <w:color w:val="000000"/>
                <w:szCs w:val="28"/>
              </w:rPr>
              <w:t>3</w:t>
            </w:r>
          </w:p>
        </w:tc>
        <w:tc>
          <w:tcPr>
            <w:tcW w:w="2268" w:type="dxa"/>
          </w:tcPr>
          <w:p w:rsidR="004D6CBD" w:rsidRPr="003E1C68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3E1C68">
              <w:rPr>
                <w:color w:val="000000"/>
                <w:szCs w:val="28"/>
              </w:rPr>
              <w:t>4</w:t>
            </w:r>
          </w:p>
        </w:tc>
        <w:tc>
          <w:tcPr>
            <w:tcW w:w="4678" w:type="dxa"/>
          </w:tcPr>
          <w:p w:rsidR="004D6CBD" w:rsidRPr="003E1C68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3E1C68">
              <w:rPr>
                <w:color w:val="000000"/>
                <w:szCs w:val="28"/>
              </w:rPr>
              <w:t>5</w:t>
            </w:r>
          </w:p>
        </w:tc>
      </w:tr>
      <w:tr w:rsidR="004D6CBD" w:rsidTr="003E1C68">
        <w:tc>
          <w:tcPr>
            <w:tcW w:w="2127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ЗУ</w:t>
            </w:r>
            <w:proofErr w:type="gramStart"/>
            <w:r>
              <w:rPr>
                <w:color w:val="000000"/>
                <w:szCs w:val="28"/>
              </w:rPr>
              <w:t>1</w:t>
            </w:r>
            <w:proofErr w:type="gramEnd"/>
          </w:p>
        </w:tc>
        <w:tc>
          <w:tcPr>
            <w:tcW w:w="1984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B95688">
              <w:rPr>
                <w:szCs w:val="28"/>
              </w:rPr>
              <w:t>54:35:062323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B95688">
              <w:rPr>
                <w:szCs w:val="28"/>
              </w:rPr>
              <w:t>Общее пользование территории</w:t>
            </w:r>
          </w:p>
        </w:tc>
        <w:tc>
          <w:tcPr>
            <w:tcW w:w="2268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B95688">
              <w:rPr>
                <w:color w:val="000000"/>
                <w:szCs w:val="28"/>
              </w:rPr>
              <w:t>0,2180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B95688">
              <w:rPr>
                <w:color w:val="000000"/>
                <w:szCs w:val="28"/>
              </w:rPr>
              <w:t>Российская Федерация, Новоси</w:t>
            </w:r>
            <w:r w:rsidR="00770F34">
              <w:rPr>
                <w:color w:val="000000"/>
                <w:szCs w:val="28"/>
              </w:rPr>
              <w:t>би</w:t>
            </w:r>
            <w:r w:rsidR="00770F34">
              <w:rPr>
                <w:color w:val="000000"/>
                <w:szCs w:val="28"/>
              </w:rPr>
              <w:t>р</w:t>
            </w:r>
            <w:r w:rsidR="00770F34">
              <w:rPr>
                <w:color w:val="000000"/>
                <w:szCs w:val="28"/>
              </w:rPr>
              <w:t>ская область,</w:t>
            </w:r>
            <w:r w:rsidRPr="00B95688">
              <w:rPr>
                <w:color w:val="000000"/>
                <w:szCs w:val="28"/>
              </w:rPr>
              <w:t xml:space="preserve"> город Новосибирск, ул. Станционная,</w:t>
            </w:r>
            <w:r>
              <w:rPr>
                <w:color w:val="000000"/>
                <w:szCs w:val="28"/>
              </w:rPr>
              <w:t> </w:t>
            </w:r>
            <w:r w:rsidRPr="00B95688">
              <w:rPr>
                <w:color w:val="000000"/>
                <w:szCs w:val="28"/>
              </w:rPr>
              <w:t>(86)</w:t>
            </w:r>
          </w:p>
        </w:tc>
      </w:tr>
      <w:tr w:rsidR="004D6CBD" w:rsidTr="003E1C68">
        <w:trPr>
          <w:trHeight w:val="340"/>
        </w:trPr>
        <w:tc>
          <w:tcPr>
            <w:tcW w:w="2127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ЗУ</w:t>
            </w:r>
            <w:proofErr w:type="gramStart"/>
            <w:r>
              <w:rPr>
                <w:color w:val="000000"/>
                <w:szCs w:val="28"/>
              </w:rPr>
              <w:t>2</w:t>
            </w:r>
            <w:proofErr w:type="gramEnd"/>
          </w:p>
        </w:tc>
        <w:tc>
          <w:tcPr>
            <w:tcW w:w="1984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B95688">
              <w:rPr>
                <w:szCs w:val="28"/>
              </w:rPr>
              <w:t>54:35:062323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t>Коммунальное обслуживание</w:t>
            </w:r>
          </w:p>
        </w:tc>
        <w:tc>
          <w:tcPr>
            <w:tcW w:w="2268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0,0156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Российская Федерация, Новоси</w:t>
            </w:r>
            <w:r w:rsidR="00770F34">
              <w:rPr>
                <w:color w:val="000000"/>
              </w:rPr>
              <w:t>би</w:t>
            </w:r>
            <w:r w:rsidR="00770F34">
              <w:rPr>
                <w:color w:val="000000"/>
              </w:rPr>
              <w:t>р</w:t>
            </w:r>
            <w:r w:rsidR="00770F34">
              <w:rPr>
                <w:color w:val="000000"/>
              </w:rPr>
              <w:t xml:space="preserve">ская область, </w:t>
            </w:r>
            <w:r w:rsidRPr="00422EC2">
              <w:rPr>
                <w:color w:val="000000"/>
              </w:rPr>
              <w:t>город Новосибирск, ул. Станционная,</w:t>
            </w:r>
            <w:r>
              <w:rPr>
                <w:color w:val="000000"/>
              </w:rPr>
              <w:t> </w:t>
            </w:r>
            <w:r w:rsidRPr="00422EC2">
              <w:rPr>
                <w:color w:val="000000"/>
              </w:rPr>
              <w:t>(86/1)</w:t>
            </w:r>
          </w:p>
        </w:tc>
      </w:tr>
      <w:tr w:rsidR="004D6CBD" w:rsidTr="003E1C68">
        <w:tc>
          <w:tcPr>
            <w:tcW w:w="2127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ЗУ3</w:t>
            </w:r>
          </w:p>
        </w:tc>
        <w:tc>
          <w:tcPr>
            <w:tcW w:w="1984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t>54:35:062240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t xml:space="preserve">Деловое управление; </w:t>
            </w:r>
            <w:r>
              <w:t>р</w:t>
            </w:r>
            <w:r w:rsidRPr="00422EC2">
              <w:t>ынки</w:t>
            </w:r>
            <w:r>
              <w:t>;</w:t>
            </w:r>
            <w:r w:rsidRPr="00422EC2">
              <w:t xml:space="preserve"> </w:t>
            </w:r>
            <w:r>
              <w:t>м</w:t>
            </w:r>
            <w:r w:rsidRPr="00422EC2">
              <w:t>агаз</w:t>
            </w:r>
            <w:r w:rsidRPr="00422EC2">
              <w:t>и</w:t>
            </w:r>
            <w:r w:rsidRPr="00422EC2">
              <w:t xml:space="preserve">ны; </w:t>
            </w:r>
            <w:r>
              <w:t>о</w:t>
            </w:r>
            <w:r w:rsidRPr="00422EC2">
              <w:t>бслуживание автотранспорта</w:t>
            </w:r>
            <w:hyperlink r:id="rId22" w:history="1"/>
          </w:p>
        </w:tc>
        <w:tc>
          <w:tcPr>
            <w:tcW w:w="2268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4,4752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Российская Федерация, Новосиби</w:t>
            </w:r>
            <w:r w:rsidRPr="00422EC2">
              <w:rPr>
                <w:color w:val="000000"/>
              </w:rPr>
              <w:t>р</w:t>
            </w:r>
            <w:r w:rsidRPr="00422EC2">
              <w:rPr>
                <w:color w:val="000000"/>
              </w:rPr>
              <w:t>ская</w:t>
            </w:r>
            <w:r w:rsidR="00770F34">
              <w:rPr>
                <w:color w:val="000000"/>
              </w:rPr>
              <w:t xml:space="preserve"> область,</w:t>
            </w:r>
            <w:r w:rsidRPr="00422EC2">
              <w:rPr>
                <w:color w:val="000000"/>
              </w:rPr>
              <w:t xml:space="preserve"> город Новосибирск, ул. Станционная,</w:t>
            </w:r>
            <w:r>
              <w:rPr>
                <w:color w:val="000000"/>
              </w:rPr>
              <w:t> </w:t>
            </w:r>
            <w:r w:rsidRPr="00422EC2">
              <w:rPr>
                <w:color w:val="000000"/>
              </w:rPr>
              <w:t>86</w:t>
            </w:r>
          </w:p>
        </w:tc>
      </w:tr>
      <w:tr w:rsidR="004D6CBD" w:rsidTr="003E1C68">
        <w:tc>
          <w:tcPr>
            <w:tcW w:w="2127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ЗУ</w:t>
            </w:r>
            <w:proofErr w:type="gramStart"/>
            <w:r>
              <w:rPr>
                <w:color w:val="000000"/>
                <w:szCs w:val="28"/>
              </w:rPr>
              <w:t>4</w:t>
            </w:r>
            <w:proofErr w:type="gramEnd"/>
          </w:p>
        </w:tc>
        <w:tc>
          <w:tcPr>
            <w:tcW w:w="1984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t>54:35:062240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t xml:space="preserve">Деловое управление; </w:t>
            </w:r>
            <w:r>
              <w:t>р</w:t>
            </w:r>
            <w:r w:rsidRPr="00422EC2">
              <w:t xml:space="preserve">ынки; </w:t>
            </w:r>
            <w:r>
              <w:t>м</w:t>
            </w:r>
            <w:r w:rsidRPr="00422EC2">
              <w:t>агаз</w:t>
            </w:r>
            <w:r w:rsidRPr="00422EC2">
              <w:t>и</w:t>
            </w:r>
            <w:r w:rsidRPr="00422EC2">
              <w:t xml:space="preserve">ны; </w:t>
            </w:r>
            <w:r>
              <w:t>о</w:t>
            </w:r>
            <w:r w:rsidRPr="00422EC2">
              <w:t xml:space="preserve">бслуживание автотранспорта </w:t>
            </w:r>
          </w:p>
        </w:tc>
        <w:tc>
          <w:tcPr>
            <w:tcW w:w="2268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0,8686</w:t>
            </w:r>
          </w:p>
        </w:tc>
        <w:tc>
          <w:tcPr>
            <w:tcW w:w="4678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Российская Федерация, Новоси</w:t>
            </w:r>
            <w:r w:rsidR="00770F34">
              <w:rPr>
                <w:color w:val="000000"/>
              </w:rPr>
              <w:t>би</w:t>
            </w:r>
            <w:r w:rsidR="00770F34">
              <w:rPr>
                <w:color w:val="000000"/>
              </w:rPr>
              <w:t>р</w:t>
            </w:r>
            <w:r w:rsidR="00770F34">
              <w:rPr>
                <w:color w:val="000000"/>
              </w:rPr>
              <w:t>ская область,</w:t>
            </w:r>
            <w:r w:rsidRPr="00422EC2">
              <w:rPr>
                <w:color w:val="000000"/>
              </w:rPr>
              <w:t xml:space="preserve"> город Новосибирск, ул. Станционная,</w:t>
            </w:r>
            <w:r>
              <w:rPr>
                <w:color w:val="000000"/>
              </w:rPr>
              <w:t> </w:t>
            </w:r>
            <w:r w:rsidRPr="00422EC2">
              <w:rPr>
                <w:color w:val="000000"/>
              </w:rPr>
              <w:t>86/1</w:t>
            </w:r>
          </w:p>
        </w:tc>
      </w:tr>
      <w:tr w:rsidR="004D6CBD" w:rsidTr="003E1C68">
        <w:tc>
          <w:tcPr>
            <w:tcW w:w="8789" w:type="dxa"/>
            <w:gridSpan w:val="3"/>
          </w:tcPr>
          <w:p w:rsidR="004D6CBD" w:rsidRPr="00422EC2" w:rsidRDefault="00DC1E00" w:rsidP="004D6CBD">
            <w:pPr>
              <w:ind w:firstLine="1735"/>
            </w:pPr>
            <w:r>
              <w:t xml:space="preserve">     </w:t>
            </w:r>
            <w:r w:rsidR="00236791">
              <w:t xml:space="preserve"> </w:t>
            </w:r>
            <w:r w:rsidR="004D6CBD">
              <w:t>Итого:</w:t>
            </w:r>
          </w:p>
        </w:tc>
        <w:tc>
          <w:tcPr>
            <w:tcW w:w="2268" w:type="dxa"/>
          </w:tcPr>
          <w:p w:rsidR="004D6CBD" w:rsidRPr="00422EC2" w:rsidRDefault="004D6CBD" w:rsidP="00760AD2">
            <w:pPr>
              <w:ind w:firstLine="0"/>
              <w:jc w:val="center"/>
              <w:rPr>
                <w:color w:val="000000"/>
              </w:rPr>
            </w:pPr>
            <w:r w:rsidRPr="00422EC2">
              <w:t>5,5774</w:t>
            </w:r>
          </w:p>
        </w:tc>
        <w:tc>
          <w:tcPr>
            <w:tcW w:w="4678" w:type="dxa"/>
          </w:tcPr>
          <w:p w:rsidR="004D6CBD" w:rsidRPr="00422EC2" w:rsidRDefault="004D6CBD" w:rsidP="004D6CBD">
            <w:pPr>
              <w:ind w:firstLine="0"/>
              <w:rPr>
                <w:color w:val="000000"/>
              </w:rPr>
            </w:pPr>
          </w:p>
        </w:tc>
      </w:tr>
    </w:tbl>
    <w:p w:rsidR="00F7173B" w:rsidRPr="00F7173B" w:rsidRDefault="003E1C68" w:rsidP="003E1C68">
      <w:pPr>
        <w:spacing w:before="480"/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____________</w:t>
      </w: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Default="00F7173B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Default="00C0125C" w:rsidP="00760AD2">
      <w:pPr>
        <w:jc w:val="center"/>
        <w:rPr>
          <w:color w:val="000000"/>
          <w:szCs w:val="28"/>
        </w:rPr>
      </w:pPr>
    </w:p>
    <w:p w:rsidR="00C0125C" w:rsidRPr="00F7173B" w:rsidRDefault="00C0125C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C0125C">
      <w:pPr>
        <w:ind w:right="10884" w:firstLine="0"/>
        <w:jc w:val="center"/>
        <w:rPr>
          <w:color w:val="000000"/>
          <w:szCs w:val="28"/>
        </w:rPr>
      </w:pPr>
    </w:p>
    <w:p w:rsidR="00C0125C" w:rsidRDefault="00C0125C" w:rsidP="00C0125C">
      <w:pPr>
        <w:suppressAutoHyphens/>
        <w:autoSpaceDE w:val="0"/>
        <w:autoSpaceDN w:val="0"/>
        <w:adjustRightInd w:val="0"/>
        <w:ind w:right="10884" w:firstLine="0"/>
        <w:jc w:val="left"/>
        <w:rPr>
          <w:szCs w:val="28"/>
        </w:rPr>
      </w:pPr>
    </w:p>
    <w:p w:rsidR="00C0125C" w:rsidRDefault="00C0125C" w:rsidP="00236791">
      <w:pPr>
        <w:ind w:left="9781" w:firstLine="0"/>
        <w:jc w:val="left"/>
        <w:rPr>
          <w:color w:val="000000"/>
          <w:sz w:val="24"/>
          <w:szCs w:val="24"/>
        </w:rPr>
        <w:sectPr w:rsidR="00C0125C" w:rsidSect="00C759D4">
          <w:pgSz w:w="16838" w:h="11906" w:orient="landscape"/>
          <w:pgMar w:top="1418" w:right="851" w:bottom="709" w:left="1134" w:header="709" w:footer="244" w:gutter="0"/>
          <w:pgNumType w:start="1"/>
          <w:cols w:space="708"/>
          <w:titlePg/>
          <w:docGrid w:linePitch="381"/>
        </w:sectPr>
      </w:pPr>
    </w:p>
    <w:tbl>
      <w:tblPr>
        <w:tblStyle w:val="aa"/>
        <w:tblW w:w="0" w:type="auto"/>
        <w:tblInd w:w="9747" w:type="dxa"/>
        <w:tblLook w:val="04A0"/>
      </w:tblPr>
      <w:tblGrid>
        <w:gridCol w:w="5322"/>
      </w:tblGrid>
      <w:tr w:rsidR="00407E64" w:rsidTr="00407E64">
        <w:tc>
          <w:tcPr>
            <w:tcW w:w="5322" w:type="dxa"/>
            <w:tcBorders>
              <w:top w:val="nil"/>
              <w:left w:val="nil"/>
              <w:bottom w:val="nil"/>
              <w:right w:val="nil"/>
            </w:tcBorders>
          </w:tcPr>
          <w:p w:rsidR="00407E64" w:rsidRDefault="00407E64" w:rsidP="00407E64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lastRenderedPageBreak/>
              <w:t>Приложение 2</w:t>
            </w:r>
          </w:p>
          <w:p w:rsidR="00407E64" w:rsidRDefault="00407E64" w:rsidP="00407E64">
            <w:pPr>
              <w:ind w:firstLine="0"/>
              <w:rPr>
                <w:color w:val="000000"/>
                <w:sz w:val="24"/>
                <w:szCs w:val="24"/>
              </w:rPr>
            </w:pPr>
            <w:proofErr w:type="gramStart"/>
            <w:r w:rsidRPr="00770F34">
              <w:rPr>
                <w:color w:val="000000"/>
                <w:sz w:val="24"/>
                <w:szCs w:val="24"/>
              </w:rPr>
              <w:t>к чертежу межевания территории с отображен</w:t>
            </w:r>
            <w:r w:rsidRPr="00770F34">
              <w:rPr>
                <w:color w:val="000000"/>
                <w:sz w:val="24"/>
                <w:szCs w:val="24"/>
              </w:rPr>
              <w:t>и</w:t>
            </w:r>
            <w:r w:rsidRPr="00770F34">
              <w:rPr>
                <w:color w:val="000000"/>
                <w:sz w:val="24"/>
                <w:szCs w:val="24"/>
              </w:rPr>
              <w:t>ем красных линий, утвержденных в составе пр</w:t>
            </w:r>
            <w:r w:rsidRPr="00770F34">
              <w:rPr>
                <w:color w:val="000000"/>
                <w:sz w:val="24"/>
                <w:szCs w:val="24"/>
              </w:rPr>
              <w:t>о</w:t>
            </w:r>
            <w:r w:rsidRPr="00770F34">
              <w:rPr>
                <w:color w:val="000000"/>
                <w:sz w:val="24"/>
                <w:szCs w:val="24"/>
              </w:rPr>
              <w:t>екта планировки территории, линий отступа от красных линий в целях определения места д</w:t>
            </w:r>
            <w:r w:rsidRPr="00770F34">
              <w:rPr>
                <w:color w:val="000000"/>
                <w:sz w:val="24"/>
                <w:szCs w:val="24"/>
              </w:rPr>
              <w:t>о</w:t>
            </w:r>
            <w:r w:rsidRPr="00770F34">
              <w:rPr>
                <w:color w:val="000000"/>
                <w:sz w:val="24"/>
                <w:szCs w:val="24"/>
              </w:rPr>
              <w:t>пустимого размещения зданий, строений, соор</w:t>
            </w:r>
            <w:r w:rsidRPr="00770F34">
              <w:rPr>
                <w:color w:val="000000"/>
                <w:sz w:val="24"/>
                <w:szCs w:val="24"/>
              </w:rPr>
              <w:t>у</w:t>
            </w:r>
            <w:r w:rsidRPr="00770F34">
              <w:rPr>
                <w:color w:val="000000"/>
                <w:sz w:val="24"/>
                <w:szCs w:val="24"/>
              </w:rPr>
              <w:t>жений, границ образуемых и изменяемых з</w:t>
            </w:r>
            <w:r w:rsidRPr="00770F34">
              <w:rPr>
                <w:color w:val="000000"/>
                <w:sz w:val="24"/>
                <w:szCs w:val="24"/>
              </w:rPr>
              <w:t>е</w:t>
            </w:r>
            <w:r w:rsidRPr="00770F34">
              <w:rPr>
                <w:color w:val="000000"/>
                <w:sz w:val="24"/>
                <w:szCs w:val="24"/>
              </w:rPr>
              <w:t>мельных участков на кадастровом плане терр</w:t>
            </w:r>
            <w:r w:rsidRPr="00770F34">
              <w:rPr>
                <w:color w:val="000000"/>
                <w:sz w:val="24"/>
                <w:szCs w:val="24"/>
              </w:rPr>
              <w:t>и</w:t>
            </w:r>
            <w:r w:rsidRPr="00770F34">
              <w:rPr>
                <w:color w:val="000000"/>
                <w:sz w:val="24"/>
                <w:szCs w:val="24"/>
              </w:rPr>
              <w:t>тории, условных номеров образуемых земельных участков, границ территорий объектов культу</w:t>
            </w:r>
            <w:r w:rsidRPr="00770F34">
              <w:rPr>
                <w:color w:val="000000"/>
                <w:sz w:val="24"/>
                <w:szCs w:val="24"/>
              </w:rPr>
              <w:t>р</w:t>
            </w:r>
            <w:r w:rsidRPr="00770F34">
              <w:rPr>
                <w:color w:val="000000"/>
                <w:sz w:val="24"/>
                <w:szCs w:val="24"/>
              </w:rPr>
              <w:t>ного наследия, границ зон с особыми условиями использования территорий, границ зон действия публичных сервитутов</w:t>
            </w:r>
            <w:proofErr w:type="gramEnd"/>
          </w:p>
        </w:tc>
      </w:tr>
    </w:tbl>
    <w:p w:rsidR="00051D91" w:rsidRPr="00770F34" w:rsidRDefault="00051D91" w:rsidP="00051D91">
      <w:pPr>
        <w:jc w:val="center"/>
        <w:rPr>
          <w:color w:val="000000"/>
          <w:szCs w:val="28"/>
        </w:rPr>
      </w:pPr>
    </w:p>
    <w:p w:rsidR="00770F34" w:rsidRPr="00770F34" w:rsidRDefault="00770F34" w:rsidP="00051D91">
      <w:pPr>
        <w:jc w:val="center"/>
        <w:rPr>
          <w:color w:val="000000"/>
          <w:szCs w:val="28"/>
        </w:rPr>
      </w:pPr>
    </w:p>
    <w:p w:rsidR="00051D91" w:rsidRPr="00770F34" w:rsidRDefault="00051D91" w:rsidP="00407E64">
      <w:pPr>
        <w:ind w:firstLine="0"/>
        <w:jc w:val="center"/>
        <w:rPr>
          <w:color w:val="000000"/>
          <w:szCs w:val="28"/>
        </w:rPr>
      </w:pPr>
      <w:r w:rsidRPr="00770F34">
        <w:rPr>
          <w:color w:val="000000"/>
          <w:szCs w:val="28"/>
        </w:rPr>
        <w:t>С</w:t>
      </w:r>
      <w:r w:rsidR="00186518">
        <w:rPr>
          <w:color w:val="000000"/>
          <w:szCs w:val="28"/>
        </w:rPr>
        <w:t>ВЕДЕНИЯ</w:t>
      </w:r>
    </w:p>
    <w:p w:rsidR="00770F34" w:rsidRDefault="00051D91" w:rsidP="00407E64">
      <w:pPr>
        <w:ind w:firstLine="0"/>
        <w:jc w:val="center"/>
        <w:rPr>
          <w:color w:val="000000"/>
        </w:rPr>
      </w:pPr>
      <w:r w:rsidRPr="00422EC2">
        <w:rPr>
          <w:color w:val="000000"/>
        </w:rPr>
        <w:t>об образуемом земельном участке, который после образования будет относиться</w:t>
      </w:r>
      <w:r w:rsidR="00770F34">
        <w:rPr>
          <w:color w:val="000000"/>
        </w:rPr>
        <w:t xml:space="preserve"> </w:t>
      </w:r>
      <w:r w:rsidRPr="00422EC2">
        <w:rPr>
          <w:color w:val="000000"/>
        </w:rPr>
        <w:t xml:space="preserve">к территориям </w:t>
      </w:r>
    </w:p>
    <w:p w:rsidR="00051D91" w:rsidRPr="00422EC2" w:rsidRDefault="00051D91" w:rsidP="00407E64">
      <w:pPr>
        <w:ind w:firstLine="0"/>
        <w:jc w:val="center"/>
        <w:rPr>
          <w:color w:val="000000"/>
        </w:rPr>
      </w:pPr>
      <w:r w:rsidRPr="00422EC2">
        <w:rPr>
          <w:color w:val="000000"/>
        </w:rPr>
        <w:t>общего пользования или имуществу общего пользования</w:t>
      </w:r>
    </w:p>
    <w:p w:rsidR="00051D91" w:rsidRPr="00422EC2" w:rsidRDefault="00051D91" w:rsidP="00051D91">
      <w:pPr>
        <w:jc w:val="center"/>
        <w:rPr>
          <w:color w:val="000000"/>
          <w:szCs w:val="24"/>
        </w:rPr>
      </w:pPr>
    </w:p>
    <w:tbl>
      <w:tblPr>
        <w:tblW w:w="15452" w:type="dxa"/>
        <w:tblInd w:w="-176" w:type="dxa"/>
        <w:tblLayout w:type="fixed"/>
        <w:tblLook w:val="00A0"/>
      </w:tblPr>
      <w:tblGrid>
        <w:gridCol w:w="2269"/>
        <w:gridCol w:w="1843"/>
        <w:gridCol w:w="4819"/>
        <w:gridCol w:w="2126"/>
        <w:gridCol w:w="4395"/>
      </w:tblGrid>
      <w:tr w:rsidR="00051D91" w:rsidRPr="008E32B9" w:rsidTr="00770F34">
        <w:trPr>
          <w:trHeight w:val="69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34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Условный </w:t>
            </w:r>
          </w:p>
          <w:p w:rsidR="008E32B9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номер</w:t>
            </w:r>
          </w:p>
          <w:p w:rsidR="00770F34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земельного </w:t>
            </w:r>
          </w:p>
          <w:p w:rsidR="00770F34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участка </w:t>
            </w:r>
          </w:p>
          <w:p w:rsidR="00051D91" w:rsidRPr="008E32B9" w:rsidRDefault="00051D91" w:rsidP="008E32B9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Учетный</w:t>
            </w:r>
          </w:p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 номер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кадастрового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квартала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Вид разрешенного использования </w:t>
            </w:r>
          </w:p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образуемого земельного участка </w:t>
            </w:r>
          </w:p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в соответствии с проектом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планировки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Площадь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образуемого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земельного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участка,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га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D91" w:rsidRPr="008E32B9" w:rsidRDefault="00051D91" w:rsidP="00051D91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Адрес земельного участка</w:t>
            </w:r>
          </w:p>
        </w:tc>
      </w:tr>
    </w:tbl>
    <w:p w:rsidR="00051D91" w:rsidRPr="00770F34" w:rsidRDefault="00051D91" w:rsidP="00051D91">
      <w:pPr>
        <w:rPr>
          <w:color w:val="000000"/>
          <w:sz w:val="2"/>
          <w:szCs w:val="2"/>
        </w:rPr>
      </w:pPr>
    </w:p>
    <w:tbl>
      <w:tblPr>
        <w:tblW w:w="15452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2268"/>
        <w:gridCol w:w="1843"/>
        <w:gridCol w:w="4818"/>
        <w:gridCol w:w="2129"/>
        <w:gridCol w:w="4394"/>
      </w:tblGrid>
      <w:tr w:rsidR="00051D91" w:rsidRPr="00407E64" w:rsidTr="00770F34">
        <w:trPr>
          <w:tblHeader/>
        </w:trPr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51D91" w:rsidRPr="00407E64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407E64">
              <w:rPr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51D91" w:rsidRPr="00407E64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407E64">
              <w:rPr>
                <w:color w:val="000000"/>
                <w:szCs w:val="28"/>
              </w:rPr>
              <w:t>2</w:t>
            </w:r>
          </w:p>
        </w:tc>
        <w:tc>
          <w:tcPr>
            <w:tcW w:w="481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051D91" w:rsidRPr="00407E64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407E64">
              <w:rPr>
                <w:color w:val="000000"/>
                <w:szCs w:val="28"/>
              </w:rPr>
              <w:t>3</w:t>
            </w:r>
          </w:p>
        </w:tc>
        <w:tc>
          <w:tcPr>
            <w:tcW w:w="212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1D91" w:rsidRPr="00407E64" w:rsidRDefault="00051D91" w:rsidP="00051D9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07E6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auto"/>
            </w:tcBorders>
          </w:tcPr>
          <w:p w:rsidR="00051D91" w:rsidRPr="00407E64" w:rsidRDefault="00051D91" w:rsidP="00051D9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07E6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51D91" w:rsidRPr="008E32B9" w:rsidTr="00770F34">
        <w:tc>
          <w:tcPr>
            <w:tcW w:w="2268" w:type="dxa"/>
            <w:shd w:val="clear" w:color="auto" w:fill="auto"/>
            <w:noWrap/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ЗУ</w:t>
            </w:r>
            <w:proofErr w:type="gramStart"/>
            <w:r w:rsidRPr="008E32B9">
              <w:rPr>
                <w:szCs w:val="28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noWrap/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54:35:062323</w:t>
            </w:r>
          </w:p>
        </w:tc>
        <w:tc>
          <w:tcPr>
            <w:tcW w:w="481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051D91" w:rsidRPr="008E32B9" w:rsidRDefault="00051D91" w:rsidP="008E32B9">
            <w:pPr>
              <w:spacing w:before="100" w:beforeAutospacing="1" w:after="100" w:afterAutospacing="1"/>
              <w:ind w:firstLine="0"/>
              <w:rPr>
                <w:szCs w:val="28"/>
              </w:rPr>
            </w:pPr>
            <w:r w:rsidRPr="008E32B9">
              <w:rPr>
                <w:szCs w:val="28"/>
              </w:rPr>
              <w:t>Общее пользование территории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51D91" w:rsidRPr="008E32B9" w:rsidRDefault="00051D91" w:rsidP="00051D91">
            <w:pPr>
              <w:spacing w:before="100" w:beforeAutospacing="1" w:after="100" w:afterAutospacing="1"/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0,2180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51D91" w:rsidRPr="008E32B9" w:rsidRDefault="00051D91" w:rsidP="00051D91">
            <w:pPr>
              <w:ind w:firstLine="0"/>
              <w:rPr>
                <w:color w:val="000000"/>
                <w:szCs w:val="28"/>
              </w:rPr>
            </w:pPr>
            <w:r w:rsidRPr="008E32B9">
              <w:rPr>
                <w:bCs/>
                <w:color w:val="000000"/>
                <w:szCs w:val="28"/>
              </w:rPr>
              <w:t>Российская Федерация, Новос</w:t>
            </w:r>
            <w:r w:rsidRPr="008E32B9">
              <w:rPr>
                <w:bCs/>
                <w:color w:val="000000"/>
                <w:szCs w:val="28"/>
              </w:rPr>
              <w:t>и</w:t>
            </w:r>
            <w:r w:rsidR="00770F34">
              <w:rPr>
                <w:bCs/>
                <w:color w:val="000000"/>
                <w:szCs w:val="28"/>
              </w:rPr>
              <w:t>бирская область,</w:t>
            </w:r>
            <w:r w:rsidRPr="008E32B9">
              <w:rPr>
                <w:bCs/>
                <w:color w:val="000000"/>
                <w:szCs w:val="28"/>
              </w:rPr>
              <w:t xml:space="preserve"> город Новос</w:t>
            </w:r>
            <w:r w:rsidRPr="008E32B9">
              <w:rPr>
                <w:bCs/>
                <w:color w:val="000000"/>
                <w:szCs w:val="28"/>
              </w:rPr>
              <w:t>и</w:t>
            </w:r>
            <w:r w:rsidRPr="008E32B9">
              <w:rPr>
                <w:bCs/>
                <w:color w:val="000000"/>
                <w:szCs w:val="28"/>
              </w:rPr>
              <w:t xml:space="preserve">бирск, </w:t>
            </w:r>
            <w:r w:rsidRPr="008E32B9">
              <w:rPr>
                <w:szCs w:val="28"/>
              </w:rPr>
              <w:t>ул. Станционная, (86)</w:t>
            </w:r>
          </w:p>
        </w:tc>
      </w:tr>
      <w:tr w:rsidR="00B95688" w:rsidRPr="008E32B9" w:rsidTr="00770F34">
        <w:trPr>
          <w:trHeight w:val="266"/>
        </w:trPr>
        <w:tc>
          <w:tcPr>
            <w:tcW w:w="8929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</w:tcPr>
          <w:p w:rsidR="00B95688" w:rsidRPr="008E32B9" w:rsidRDefault="00770F34" w:rsidP="00407E64">
            <w:pPr>
              <w:ind w:left="5" w:firstLine="1783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</w:t>
            </w:r>
            <w:r w:rsidR="00407E6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 xml:space="preserve">  </w:t>
            </w:r>
            <w:r w:rsidR="00B95688" w:rsidRPr="008E32B9">
              <w:rPr>
                <w:color w:val="000000"/>
                <w:szCs w:val="28"/>
              </w:rPr>
              <w:t>Итого: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688" w:rsidRPr="008E32B9" w:rsidRDefault="00B95688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0,2180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688" w:rsidRPr="008E32B9" w:rsidRDefault="00B95688" w:rsidP="00051D91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6E15D2" w:rsidRDefault="00051D91" w:rsidP="00407E64">
      <w:pPr>
        <w:spacing w:before="480"/>
        <w:ind w:firstLine="0"/>
        <w:jc w:val="center"/>
        <w:rPr>
          <w:color w:val="000000"/>
          <w:szCs w:val="24"/>
        </w:rPr>
      </w:pPr>
      <w:r w:rsidRPr="00422EC2">
        <w:rPr>
          <w:color w:val="000000"/>
          <w:szCs w:val="24"/>
        </w:rPr>
        <w:t>___________</w:t>
      </w:r>
      <w:r w:rsidR="00407E64">
        <w:rPr>
          <w:color w:val="000000"/>
          <w:szCs w:val="24"/>
        </w:rPr>
        <w:t>_</w:t>
      </w:r>
    </w:p>
    <w:p w:rsidR="00770F34" w:rsidRPr="00407E64" w:rsidRDefault="00770F34" w:rsidP="00051D91">
      <w:pPr>
        <w:ind w:left="426" w:right="-141" w:hanging="142"/>
        <w:jc w:val="center"/>
        <w:rPr>
          <w:color w:val="000000"/>
          <w:sz w:val="16"/>
          <w:szCs w:val="16"/>
        </w:rPr>
      </w:pPr>
    </w:p>
    <w:sectPr w:rsidR="00770F34" w:rsidRPr="00407E64" w:rsidSect="00C759D4">
      <w:pgSz w:w="16838" w:h="11906" w:orient="landscape"/>
      <w:pgMar w:top="1418" w:right="851" w:bottom="284" w:left="1134" w:header="709" w:footer="24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440" w:rsidRDefault="006C7440" w:rsidP="007B56B1">
      <w:r>
        <w:separator/>
      </w:r>
    </w:p>
    <w:p w:rsidR="006C7440" w:rsidRDefault="006C7440"/>
  </w:endnote>
  <w:endnote w:type="continuationSeparator" w:id="0">
    <w:p w:rsidR="006C7440" w:rsidRDefault="006C7440" w:rsidP="007B56B1">
      <w:r>
        <w:continuationSeparator/>
      </w:r>
    </w:p>
    <w:p w:rsidR="006C7440" w:rsidRDefault="006C744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440" w:rsidRPr="00FB22D8" w:rsidRDefault="006C7440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440" w:rsidRDefault="006C7440" w:rsidP="007B56B1">
      <w:r>
        <w:separator/>
      </w:r>
    </w:p>
    <w:p w:rsidR="006C7440" w:rsidRDefault="006C7440"/>
  </w:footnote>
  <w:footnote w:type="continuationSeparator" w:id="0">
    <w:p w:rsidR="006C7440" w:rsidRDefault="006C7440" w:rsidP="007B56B1">
      <w:r>
        <w:continuationSeparator/>
      </w:r>
    </w:p>
    <w:p w:rsidR="006C7440" w:rsidRDefault="006C744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440" w:rsidRDefault="00A56E2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C744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C7440">
      <w:rPr>
        <w:rStyle w:val="a4"/>
        <w:noProof/>
      </w:rPr>
      <w:t>18</w:t>
    </w:r>
    <w:r>
      <w:rPr>
        <w:rStyle w:val="a4"/>
      </w:rPr>
      <w:fldChar w:fldCharType="end"/>
    </w:r>
  </w:p>
  <w:p w:rsidR="006C7440" w:rsidRDefault="006C744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440" w:rsidRDefault="00A56E2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6C744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B1806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440" w:rsidRDefault="00A56E22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6C7440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1B1806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440" w:rsidRDefault="00A56E22" w:rsidP="008C4D5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C744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C7440">
      <w:rPr>
        <w:rStyle w:val="a4"/>
        <w:noProof/>
      </w:rPr>
      <w:t>26</w:t>
    </w:r>
    <w:r>
      <w:rPr>
        <w:rStyle w:val="a4"/>
      </w:rPr>
      <w:fldChar w:fldCharType="end"/>
    </w:r>
  </w:p>
  <w:p w:rsidR="006C7440" w:rsidRDefault="006C744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3F7D706C"/>
    <w:multiLevelType w:val="hybridMultilevel"/>
    <w:tmpl w:val="135E5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1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2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13"/>
  </w:num>
  <w:num w:numId="8">
    <w:abstractNumId w:val="17"/>
  </w:num>
  <w:num w:numId="9">
    <w:abstractNumId w:val="18"/>
  </w:num>
  <w:num w:numId="10">
    <w:abstractNumId w:val="3"/>
  </w:num>
  <w:num w:numId="11">
    <w:abstractNumId w:val="4"/>
  </w:num>
  <w:num w:numId="12">
    <w:abstractNumId w:val="11"/>
  </w:num>
  <w:num w:numId="13">
    <w:abstractNumId w:val="15"/>
  </w:num>
  <w:num w:numId="14">
    <w:abstractNumId w:val="6"/>
  </w:num>
  <w:num w:numId="15">
    <w:abstractNumId w:val="10"/>
  </w:num>
  <w:num w:numId="16">
    <w:abstractNumId w:val="16"/>
  </w:num>
  <w:num w:numId="17">
    <w:abstractNumId w:val="14"/>
  </w:num>
  <w:num w:numId="18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2EAF"/>
    <w:rsid w:val="00013F14"/>
    <w:rsid w:val="00014D4F"/>
    <w:rsid w:val="0001500C"/>
    <w:rsid w:val="000167F3"/>
    <w:rsid w:val="000168AD"/>
    <w:rsid w:val="00017DC0"/>
    <w:rsid w:val="000201A5"/>
    <w:rsid w:val="00020E33"/>
    <w:rsid w:val="00021795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1D91"/>
    <w:rsid w:val="00052E57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1AEE"/>
    <w:rsid w:val="000625FC"/>
    <w:rsid w:val="00064229"/>
    <w:rsid w:val="00067004"/>
    <w:rsid w:val="000672F4"/>
    <w:rsid w:val="00067F1C"/>
    <w:rsid w:val="0007117E"/>
    <w:rsid w:val="000717AA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0E84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290"/>
    <w:rsid w:val="000C77A3"/>
    <w:rsid w:val="000C7F6D"/>
    <w:rsid w:val="000D1A17"/>
    <w:rsid w:val="000D1AEC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028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6C80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2BB6"/>
    <w:rsid w:val="00133E90"/>
    <w:rsid w:val="00134498"/>
    <w:rsid w:val="001349DA"/>
    <w:rsid w:val="00135286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6F56"/>
    <w:rsid w:val="001470A7"/>
    <w:rsid w:val="00147A91"/>
    <w:rsid w:val="0015004A"/>
    <w:rsid w:val="00152E53"/>
    <w:rsid w:val="00153529"/>
    <w:rsid w:val="0015383F"/>
    <w:rsid w:val="00157201"/>
    <w:rsid w:val="00157918"/>
    <w:rsid w:val="0016022C"/>
    <w:rsid w:val="00160B30"/>
    <w:rsid w:val="001620C5"/>
    <w:rsid w:val="00162676"/>
    <w:rsid w:val="00162FDE"/>
    <w:rsid w:val="00163580"/>
    <w:rsid w:val="00163F47"/>
    <w:rsid w:val="00165483"/>
    <w:rsid w:val="00165C64"/>
    <w:rsid w:val="00165DAC"/>
    <w:rsid w:val="00166A14"/>
    <w:rsid w:val="00167743"/>
    <w:rsid w:val="00167AA8"/>
    <w:rsid w:val="00170327"/>
    <w:rsid w:val="00171561"/>
    <w:rsid w:val="00171972"/>
    <w:rsid w:val="00172354"/>
    <w:rsid w:val="001727CA"/>
    <w:rsid w:val="001734C8"/>
    <w:rsid w:val="0017642D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6C2"/>
    <w:rsid w:val="0018480E"/>
    <w:rsid w:val="00186518"/>
    <w:rsid w:val="00190764"/>
    <w:rsid w:val="0019083F"/>
    <w:rsid w:val="0019121D"/>
    <w:rsid w:val="00191C00"/>
    <w:rsid w:val="00191CD5"/>
    <w:rsid w:val="001926A1"/>
    <w:rsid w:val="00194652"/>
    <w:rsid w:val="001958C8"/>
    <w:rsid w:val="00196436"/>
    <w:rsid w:val="0019651B"/>
    <w:rsid w:val="001969AC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1806"/>
    <w:rsid w:val="001B5462"/>
    <w:rsid w:val="001B5E19"/>
    <w:rsid w:val="001B6138"/>
    <w:rsid w:val="001B628B"/>
    <w:rsid w:val="001B6445"/>
    <w:rsid w:val="001B6FD8"/>
    <w:rsid w:val="001B7AB3"/>
    <w:rsid w:val="001B7F00"/>
    <w:rsid w:val="001C0312"/>
    <w:rsid w:val="001C038F"/>
    <w:rsid w:val="001C04FD"/>
    <w:rsid w:val="001C0C64"/>
    <w:rsid w:val="001C1047"/>
    <w:rsid w:val="001C10C2"/>
    <w:rsid w:val="001C231A"/>
    <w:rsid w:val="001C26BA"/>
    <w:rsid w:val="001C2EF1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2B1D"/>
    <w:rsid w:val="001D3B81"/>
    <w:rsid w:val="001D553A"/>
    <w:rsid w:val="001D7572"/>
    <w:rsid w:val="001D7B31"/>
    <w:rsid w:val="001E0085"/>
    <w:rsid w:val="001E1672"/>
    <w:rsid w:val="001E1D9D"/>
    <w:rsid w:val="001E26A1"/>
    <w:rsid w:val="001E3B57"/>
    <w:rsid w:val="001E547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66B"/>
    <w:rsid w:val="00201B08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2942"/>
    <w:rsid w:val="00213F11"/>
    <w:rsid w:val="00213F9D"/>
    <w:rsid w:val="002148DC"/>
    <w:rsid w:val="00215372"/>
    <w:rsid w:val="00216519"/>
    <w:rsid w:val="00216FE5"/>
    <w:rsid w:val="002171C5"/>
    <w:rsid w:val="00217706"/>
    <w:rsid w:val="00221B04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91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0CEE"/>
    <w:rsid w:val="0025152E"/>
    <w:rsid w:val="00251AD2"/>
    <w:rsid w:val="00252F37"/>
    <w:rsid w:val="00253195"/>
    <w:rsid w:val="0025404A"/>
    <w:rsid w:val="00254D40"/>
    <w:rsid w:val="00256420"/>
    <w:rsid w:val="00257837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01D7"/>
    <w:rsid w:val="00271585"/>
    <w:rsid w:val="002715C5"/>
    <w:rsid w:val="0027169D"/>
    <w:rsid w:val="00272597"/>
    <w:rsid w:val="00272ABF"/>
    <w:rsid w:val="00272F2C"/>
    <w:rsid w:val="0027375D"/>
    <w:rsid w:val="0027422B"/>
    <w:rsid w:val="002759E9"/>
    <w:rsid w:val="002766D0"/>
    <w:rsid w:val="0027728F"/>
    <w:rsid w:val="002800C3"/>
    <w:rsid w:val="00281224"/>
    <w:rsid w:val="00281755"/>
    <w:rsid w:val="0028646E"/>
    <w:rsid w:val="00291C88"/>
    <w:rsid w:val="00291DF6"/>
    <w:rsid w:val="00291DF7"/>
    <w:rsid w:val="00291ED8"/>
    <w:rsid w:val="002943E5"/>
    <w:rsid w:val="002961B0"/>
    <w:rsid w:val="002A005A"/>
    <w:rsid w:val="002A17C0"/>
    <w:rsid w:val="002A18A8"/>
    <w:rsid w:val="002A1D15"/>
    <w:rsid w:val="002A2E68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1D9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E5BAD"/>
    <w:rsid w:val="002E5F9C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6C3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4F94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37E3F"/>
    <w:rsid w:val="003401CE"/>
    <w:rsid w:val="00340276"/>
    <w:rsid w:val="00340309"/>
    <w:rsid w:val="003405F8"/>
    <w:rsid w:val="00341048"/>
    <w:rsid w:val="003445C2"/>
    <w:rsid w:val="00345039"/>
    <w:rsid w:val="00345B9A"/>
    <w:rsid w:val="00345FA5"/>
    <w:rsid w:val="00345FE4"/>
    <w:rsid w:val="00346290"/>
    <w:rsid w:val="00347F5E"/>
    <w:rsid w:val="0035010A"/>
    <w:rsid w:val="00350455"/>
    <w:rsid w:val="00350674"/>
    <w:rsid w:val="00352654"/>
    <w:rsid w:val="00353798"/>
    <w:rsid w:val="00355B66"/>
    <w:rsid w:val="00355F15"/>
    <w:rsid w:val="00357391"/>
    <w:rsid w:val="003600DF"/>
    <w:rsid w:val="00362525"/>
    <w:rsid w:val="00362667"/>
    <w:rsid w:val="00362BB2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022"/>
    <w:rsid w:val="00393B49"/>
    <w:rsid w:val="00394DCC"/>
    <w:rsid w:val="00395771"/>
    <w:rsid w:val="00395D13"/>
    <w:rsid w:val="003964B4"/>
    <w:rsid w:val="00396DB3"/>
    <w:rsid w:val="00397435"/>
    <w:rsid w:val="003A3D8E"/>
    <w:rsid w:val="003A4A4A"/>
    <w:rsid w:val="003A5BF8"/>
    <w:rsid w:val="003A6363"/>
    <w:rsid w:val="003A6F83"/>
    <w:rsid w:val="003A6FBE"/>
    <w:rsid w:val="003A73C8"/>
    <w:rsid w:val="003A7F89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2BBE"/>
    <w:rsid w:val="003D3C2C"/>
    <w:rsid w:val="003D3EEE"/>
    <w:rsid w:val="003D48CE"/>
    <w:rsid w:val="003D4BFB"/>
    <w:rsid w:val="003D61DE"/>
    <w:rsid w:val="003D6B7A"/>
    <w:rsid w:val="003D7897"/>
    <w:rsid w:val="003E0F48"/>
    <w:rsid w:val="003E1C68"/>
    <w:rsid w:val="003E3E25"/>
    <w:rsid w:val="003E4EA3"/>
    <w:rsid w:val="003E5AFA"/>
    <w:rsid w:val="003E6B53"/>
    <w:rsid w:val="003E7AD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07E64"/>
    <w:rsid w:val="00410140"/>
    <w:rsid w:val="0041018A"/>
    <w:rsid w:val="0041109B"/>
    <w:rsid w:val="004114DE"/>
    <w:rsid w:val="00413200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EC2"/>
    <w:rsid w:val="00425BB3"/>
    <w:rsid w:val="004262E6"/>
    <w:rsid w:val="00426321"/>
    <w:rsid w:val="004309E6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1187"/>
    <w:rsid w:val="0045245C"/>
    <w:rsid w:val="00452910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415"/>
    <w:rsid w:val="004665F8"/>
    <w:rsid w:val="0046703F"/>
    <w:rsid w:val="00467DFC"/>
    <w:rsid w:val="0047131B"/>
    <w:rsid w:val="0047177D"/>
    <w:rsid w:val="00474466"/>
    <w:rsid w:val="004759D5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5D39"/>
    <w:rsid w:val="0048603B"/>
    <w:rsid w:val="00486923"/>
    <w:rsid w:val="00487307"/>
    <w:rsid w:val="004876D6"/>
    <w:rsid w:val="00487AE6"/>
    <w:rsid w:val="00491F56"/>
    <w:rsid w:val="00493BA5"/>
    <w:rsid w:val="00495807"/>
    <w:rsid w:val="0049593F"/>
    <w:rsid w:val="0049628C"/>
    <w:rsid w:val="00496F4E"/>
    <w:rsid w:val="004972AA"/>
    <w:rsid w:val="004A1D3D"/>
    <w:rsid w:val="004A1F1F"/>
    <w:rsid w:val="004A2047"/>
    <w:rsid w:val="004A216C"/>
    <w:rsid w:val="004A3300"/>
    <w:rsid w:val="004A4205"/>
    <w:rsid w:val="004A454D"/>
    <w:rsid w:val="004A5075"/>
    <w:rsid w:val="004A5E0C"/>
    <w:rsid w:val="004A7086"/>
    <w:rsid w:val="004B1435"/>
    <w:rsid w:val="004B177F"/>
    <w:rsid w:val="004B17CC"/>
    <w:rsid w:val="004B2C38"/>
    <w:rsid w:val="004B70A5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6CB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297"/>
    <w:rsid w:val="004F1618"/>
    <w:rsid w:val="004F2244"/>
    <w:rsid w:val="004F2A32"/>
    <w:rsid w:val="004F3280"/>
    <w:rsid w:val="004F5FDB"/>
    <w:rsid w:val="004F6E79"/>
    <w:rsid w:val="004F7398"/>
    <w:rsid w:val="004F794F"/>
    <w:rsid w:val="00500B68"/>
    <w:rsid w:val="005014B4"/>
    <w:rsid w:val="005021F2"/>
    <w:rsid w:val="00502309"/>
    <w:rsid w:val="00502C65"/>
    <w:rsid w:val="005034E0"/>
    <w:rsid w:val="005035DE"/>
    <w:rsid w:val="0050398D"/>
    <w:rsid w:val="00503EDB"/>
    <w:rsid w:val="00504FA8"/>
    <w:rsid w:val="00505F92"/>
    <w:rsid w:val="005068B4"/>
    <w:rsid w:val="005115AD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278AA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687"/>
    <w:rsid w:val="00545B8E"/>
    <w:rsid w:val="00545C0F"/>
    <w:rsid w:val="005474E8"/>
    <w:rsid w:val="005514B7"/>
    <w:rsid w:val="0055191C"/>
    <w:rsid w:val="00552929"/>
    <w:rsid w:val="005546E9"/>
    <w:rsid w:val="00554D5E"/>
    <w:rsid w:val="00555792"/>
    <w:rsid w:val="00555F80"/>
    <w:rsid w:val="0055612D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792"/>
    <w:rsid w:val="00572965"/>
    <w:rsid w:val="00573C97"/>
    <w:rsid w:val="00574D3F"/>
    <w:rsid w:val="00576CA6"/>
    <w:rsid w:val="00580022"/>
    <w:rsid w:val="0058035C"/>
    <w:rsid w:val="0058074C"/>
    <w:rsid w:val="00580982"/>
    <w:rsid w:val="00581ECA"/>
    <w:rsid w:val="00582A8E"/>
    <w:rsid w:val="00582C58"/>
    <w:rsid w:val="00583274"/>
    <w:rsid w:val="00583452"/>
    <w:rsid w:val="005837D2"/>
    <w:rsid w:val="005839AF"/>
    <w:rsid w:val="00583B5D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141"/>
    <w:rsid w:val="005933BD"/>
    <w:rsid w:val="00593DA7"/>
    <w:rsid w:val="00594348"/>
    <w:rsid w:val="005949E4"/>
    <w:rsid w:val="00595FD0"/>
    <w:rsid w:val="00595FF9"/>
    <w:rsid w:val="005968B3"/>
    <w:rsid w:val="00597527"/>
    <w:rsid w:val="00597B4E"/>
    <w:rsid w:val="005A0C76"/>
    <w:rsid w:val="005A0F3A"/>
    <w:rsid w:val="005A14A3"/>
    <w:rsid w:val="005A1EEE"/>
    <w:rsid w:val="005A2942"/>
    <w:rsid w:val="005A32D2"/>
    <w:rsid w:val="005A3549"/>
    <w:rsid w:val="005A4B4D"/>
    <w:rsid w:val="005A5053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44"/>
    <w:rsid w:val="005D6265"/>
    <w:rsid w:val="005D6C85"/>
    <w:rsid w:val="005D7573"/>
    <w:rsid w:val="005E169B"/>
    <w:rsid w:val="005E1CED"/>
    <w:rsid w:val="005E1EF4"/>
    <w:rsid w:val="005E2BDF"/>
    <w:rsid w:val="005E2D65"/>
    <w:rsid w:val="005E3A5E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074F9"/>
    <w:rsid w:val="00611440"/>
    <w:rsid w:val="006116E8"/>
    <w:rsid w:val="006122BE"/>
    <w:rsid w:val="00612DB5"/>
    <w:rsid w:val="006135FA"/>
    <w:rsid w:val="006141B8"/>
    <w:rsid w:val="00614E01"/>
    <w:rsid w:val="00614E2C"/>
    <w:rsid w:val="00615D71"/>
    <w:rsid w:val="00615D91"/>
    <w:rsid w:val="00615E46"/>
    <w:rsid w:val="006172A1"/>
    <w:rsid w:val="00620128"/>
    <w:rsid w:val="00623624"/>
    <w:rsid w:val="00623670"/>
    <w:rsid w:val="00623AF2"/>
    <w:rsid w:val="00624133"/>
    <w:rsid w:val="00624646"/>
    <w:rsid w:val="00624FFC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2D40"/>
    <w:rsid w:val="0064300B"/>
    <w:rsid w:val="0064408C"/>
    <w:rsid w:val="006450B2"/>
    <w:rsid w:val="006452A0"/>
    <w:rsid w:val="00646F22"/>
    <w:rsid w:val="00647096"/>
    <w:rsid w:val="0065042F"/>
    <w:rsid w:val="0065470B"/>
    <w:rsid w:val="00655A3B"/>
    <w:rsid w:val="00656135"/>
    <w:rsid w:val="00656516"/>
    <w:rsid w:val="006572A7"/>
    <w:rsid w:val="00657529"/>
    <w:rsid w:val="006600E7"/>
    <w:rsid w:val="00660F65"/>
    <w:rsid w:val="00661E71"/>
    <w:rsid w:val="006628D2"/>
    <w:rsid w:val="00663111"/>
    <w:rsid w:val="00663B41"/>
    <w:rsid w:val="0066437F"/>
    <w:rsid w:val="006651D1"/>
    <w:rsid w:val="0066625B"/>
    <w:rsid w:val="006666C9"/>
    <w:rsid w:val="00667871"/>
    <w:rsid w:val="006701DD"/>
    <w:rsid w:val="0067109D"/>
    <w:rsid w:val="006713F2"/>
    <w:rsid w:val="00671D05"/>
    <w:rsid w:val="00672BA7"/>
    <w:rsid w:val="00672E3B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479F"/>
    <w:rsid w:val="00685A1C"/>
    <w:rsid w:val="006867AB"/>
    <w:rsid w:val="00686FF5"/>
    <w:rsid w:val="00690084"/>
    <w:rsid w:val="006911B8"/>
    <w:rsid w:val="00692F1B"/>
    <w:rsid w:val="006939F0"/>
    <w:rsid w:val="00693D59"/>
    <w:rsid w:val="00695234"/>
    <w:rsid w:val="006959A0"/>
    <w:rsid w:val="00696207"/>
    <w:rsid w:val="00696473"/>
    <w:rsid w:val="00697EBB"/>
    <w:rsid w:val="006A0355"/>
    <w:rsid w:val="006A1165"/>
    <w:rsid w:val="006A1CD4"/>
    <w:rsid w:val="006A224E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209D"/>
    <w:rsid w:val="006C3101"/>
    <w:rsid w:val="006C3128"/>
    <w:rsid w:val="006C36B9"/>
    <w:rsid w:val="006C37D8"/>
    <w:rsid w:val="006C3C36"/>
    <w:rsid w:val="006C3DDB"/>
    <w:rsid w:val="006C403A"/>
    <w:rsid w:val="006C4590"/>
    <w:rsid w:val="006C5AE3"/>
    <w:rsid w:val="006C6D34"/>
    <w:rsid w:val="006C6FE0"/>
    <w:rsid w:val="006C7440"/>
    <w:rsid w:val="006D0957"/>
    <w:rsid w:val="006D0E1C"/>
    <w:rsid w:val="006D1C47"/>
    <w:rsid w:val="006D32D2"/>
    <w:rsid w:val="006D588C"/>
    <w:rsid w:val="006D61A7"/>
    <w:rsid w:val="006D6941"/>
    <w:rsid w:val="006D7071"/>
    <w:rsid w:val="006E07A3"/>
    <w:rsid w:val="006E0B5D"/>
    <w:rsid w:val="006E15D2"/>
    <w:rsid w:val="006E2C91"/>
    <w:rsid w:val="006E6595"/>
    <w:rsid w:val="006E77EF"/>
    <w:rsid w:val="006F0469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4A9C"/>
    <w:rsid w:val="007051A2"/>
    <w:rsid w:val="0070556F"/>
    <w:rsid w:val="00706DEE"/>
    <w:rsid w:val="00710702"/>
    <w:rsid w:val="0071093A"/>
    <w:rsid w:val="0071112D"/>
    <w:rsid w:val="00712D09"/>
    <w:rsid w:val="0071371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5DB"/>
    <w:rsid w:val="00744622"/>
    <w:rsid w:val="0074478E"/>
    <w:rsid w:val="00744AD9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548"/>
    <w:rsid w:val="0076045A"/>
    <w:rsid w:val="00760AD2"/>
    <w:rsid w:val="007619CA"/>
    <w:rsid w:val="00761FD2"/>
    <w:rsid w:val="00764776"/>
    <w:rsid w:val="00764DF8"/>
    <w:rsid w:val="007654A3"/>
    <w:rsid w:val="00765BE1"/>
    <w:rsid w:val="00766FF0"/>
    <w:rsid w:val="00770F34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03"/>
    <w:rsid w:val="0078591E"/>
    <w:rsid w:val="0078736E"/>
    <w:rsid w:val="00787B72"/>
    <w:rsid w:val="00787D04"/>
    <w:rsid w:val="0079022D"/>
    <w:rsid w:val="0079073E"/>
    <w:rsid w:val="00791504"/>
    <w:rsid w:val="00791698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DC2"/>
    <w:rsid w:val="007A31E5"/>
    <w:rsid w:val="007A4A61"/>
    <w:rsid w:val="007A68D7"/>
    <w:rsid w:val="007A6D35"/>
    <w:rsid w:val="007A7718"/>
    <w:rsid w:val="007B077C"/>
    <w:rsid w:val="007B0A7A"/>
    <w:rsid w:val="007B1FEA"/>
    <w:rsid w:val="007B3E8D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203C"/>
    <w:rsid w:val="007D36E4"/>
    <w:rsid w:val="007D3A30"/>
    <w:rsid w:val="007D591F"/>
    <w:rsid w:val="007D5EAE"/>
    <w:rsid w:val="007D628A"/>
    <w:rsid w:val="007D6756"/>
    <w:rsid w:val="007D691D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6EF6"/>
    <w:rsid w:val="007E78B2"/>
    <w:rsid w:val="007E7D4C"/>
    <w:rsid w:val="007F0043"/>
    <w:rsid w:val="007F2618"/>
    <w:rsid w:val="007F2673"/>
    <w:rsid w:val="007F3C20"/>
    <w:rsid w:val="007F44CA"/>
    <w:rsid w:val="007F5C1E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56B"/>
    <w:rsid w:val="00826BF6"/>
    <w:rsid w:val="00827C42"/>
    <w:rsid w:val="008305DA"/>
    <w:rsid w:val="00830C3B"/>
    <w:rsid w:val="00830C4A"/>
    <w:rsid w:val="00831C3E"/>
    <w:rsid w:val="00832F8A"/>
    <w:rsid w:val="00833C4C"/>
    <w:rsid w:val="008349C8"/>
    <w:rsid w:val="008355DB"/>
    <w:rsid w:val="00835FCF"/>
    <w:rsid w:val="00837072"/>
    <w:rsid w:val="00840844"/>
    <w:rsid w:val="0084133F"/>
    <w:rsid w:val="00841ED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4A65"/>
    <w:rsid w:val="008563BD"/>
    <w:rsid w:val="00856C22"/>
    <w:rsid w:val="00856F1D"/>
    <w:rsid w:val="00856FBE"/>
    <w:rsid w:val="0085723F"/>
    <w:rsid w:val="00857437"/>
    <w:rsid w:val="0086124B"/>
    <w:rsid w:val="008612C5"/>
    <w:rsid w:val="00861524"/>
    <w:rsid w:val="0086240E"/>
    <w:rsid w:val="00862B19"/>
    <w:rsid w:val="00862C3C"/>
    <w:rsid w:val="00862D88"/>
    <w:rsid w:val="00866FFD"/>
    <w:rsid w:val="008678EC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177A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3CEE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2E1"/>
    <w:rsid w:val="008C3B13"/>
    <w:rsid w:val="008C46E7"/>
    <w:rsid w:val="008C4949"/>
    <w:rsid w:val="008C4B21"/>
    <w:rsid w:val="008C4D56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663"/>
    <w:rsid w:val="008D7A97"/>
    <w:rsid w:val="008D7AD3"/>
    <w:rsid w:val="008E0E5C"/>
    <w:rsid w:val="008E0ED5"/>
    <w:rsid w:val="008E1063"/>
    <w:rsid w:val="008E2779"/>
    <w:rsid w:val="008E2CAB"/>
    <w:rsid w:val="008E32B9"/>
    <w:rsid w:val="008E3A3A"/>
    <w:rsid w:val="008E435B"/>
    <w:rsid w:val="008E4993"/>
    <w:rsid w:val="008E49BA"/>
    <w:rsid w:val="008E4DE9"/>
    <w:rsid w:val="008E5243"/>
    <w:rsid w:val="008E5ABB"/>
    <w:rsid w:val="008E5FF7"/>
    <w:rsid w:val="008E6429"/>
    <w:rsid w:val="008E64ED"/>
    <w:rsid w:val="008E6527"/>
    <w:rsid w:val="008E6B2A"/>
    <w:rsid w:val="008E6D2F"/>
    <w:rsid w:val="008E6E4D"/>
    <w:rsid w:val="008F034C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466"/>
    <w:rsid w:val="00904E7D"/>
    <w:rsid w:val="00904F50"/>
    <w:rsid w:val="00907B7E"/>
    <w:rsid w:val="009103AF"/>
    <w:rsid w:val="00910F4A"/>
    <w:rsid w:val="009112C6"/>
    <w:rsid w:val="009116D2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27871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81D"/>
    <w:rsid w:val="00951988"/>
    <w:rsid w:val="00951D92"/>
    <w:rsid w:val="00952EE9"/>
    <w:rsid w:val="0095407B"/>
    <w:rsid w:val="00954176"/>
    <w:rsid w:val="00954530"/>
    <w:rsid w:val="009552F4"/>
    <w:rsid w:val="009558DF"/>
    <w:rsid w:val="009568F2"/>
    <w:rsid w:val="00956D02"/>
    <w:rsid w:val="0095796D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0F8"/>
    <w:rsid w:val="00971AC6"/>
    <w:rsid w:val="0097215E"/>
    <w:rsid w:val="009723AF"/>
    <w:rsid w:val="00972674"/>
    <w:rsid w:val="0097498A"/>
    <w:rsid w:val="00974FE7"/>
    <w:rsid w:val="0097550A"/>
    <w:rsid w:val="009768A6"/>
    <w:rsid w:val="00977D7B"/>
    <w:rsid w:val="0098055B"/>
    <w:rsid w:val="0098106E"/>
    <w:rsid w:val="009814BC"/>
    <w:rsid w:val="00981A61"/>
    <w:rsid w:val="009823C4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5C49"/>
    <w:rsid w:val="009966B8"/>
    <w:rsid w:val="00996AF4"/>
    <w:rsid w:val="00996B96"/>
    <w:rsid w:val="00997B0B"/>
    <w:rsid w:val="00997DF3"/>
    <w:rsid w:val="009A0C67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A86"/>
    <w:rsid w:val="009C4B79"/>
    <w:rsid w:val="009C56FC"/>
    <w:rsid w:val="009C5C34"/>
    <w:rsid w:val="009C71DC"/>
    <w:rsid w:val="009D0F21"/>
    <w:rsid w:val="009D204B"/>
    <w:rsid w:val="009D2828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3909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2AA"/>
    <w:rsid w:val="009F6389"/>
    <w:rsid w:val="009F64D0"/>
    <w:rsid w:val="009F6B17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B1E"/>
    <w:rsid w:val="00A15CD2"/>
    <w:rsid w:val="00A15F9D"/>
    <w:rsid w:val="00A17005"/>
    <w:rsid w:val="00A176BC"/>
    <w:rsid w:val="00A17CE8"/>
    <w:rsid w:val="00A2048A"/>
    <w:rsid w:val="00A204E7"/>
    <w:rsid w:val="00A23A87"/>
    <w:rsid w:val="00A24488"/>
    <w:rsid w:val="00A257AB"/>
    <w:rsid w:val="00A276C1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0E2"/>
    <w:rsid w:val="00A40727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422"/>
    <w:rsid w:val="00A537D8"/>
    <w:rsid w:val="00A5425A"/>
    <w:rsid w:val="00A544D1"/>
    <w:rsid w:val="00A548C6"/>
    <w:rsid w:val="00A54D8D"/>
    <w:rsid w:val="00A55E7F"/>
    <w:rsid w:val="00A562A3"/>
    <w:rsid w:val="00A56E22"/>
    <w:rsid w:val="00A60D4F"/>
    <w:rsid w:val="00A60EBD"/>
    <w:rsid w:val="00A614F3"/>
    <w:rsid w:val="00A62899"/>
    <w:rsid w:val="00A6457A"/>
    <w:rsid w:val="00A64F7A"/>
    <w:rsid w:val="00A65C16"/>
    <w:rsid w:val="00A6794B"/>
    <w:rsid w:val="00A70B05"/>
    <w:rsid w:val="00A70D86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4C35"/>
    <w:rsid w:val="00A857AA"/>
    <w:rsid w:val="00A85804"/>
    <w:rsid w:val="00A865F2"/>
    <w:rsid w:val="00A901AD"/>
    <w:rsid w:val="00A91CD4"/>
    <w:rsid w:val="00A95D88"/>
    <w:rsid w:val="00A96036"/>
    <w:rsid w:val="00A971BF"/>
    <w:rsid w:val="00AA1B94"/>
    <w:rsid w:val="00AA1EEE"/>
    <w:rsid w:val="00AA38AB"/>
    <w:rsid w:val="00AA3AF7"/>
    <w:rsid w:val="00AA41D5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48A"/>
    <w:rsid w:val="00B23E82"/>
    <w:rsid w:val="00B2581D"/>
    <w:rsid w:val="00B2602C"/>
    <w:rsid w:val="00B26D81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3C92"/>
    <w:rsid w:val="00B44631"/>
    <w:rsid w:val="00B44F20"/>
    <w:rsid w:val="00B46038"/>
    <w:rsid w:val="00B4622E"/>
    <w:rsid w:val="00B46A76"/>
    <w:rsid w:val="00B47954"/>
    <w:rsid w:val="00B47A85"/>
    <w:rsid w:val="00B47F87"/>
    <w:rsid w:val="00B50D7D"/>
    <w:rsid w:val="00B51078"/>
    <w:rsid w:val="00B513FB"/>
    <w:rsid w:val="00B51B56"/>
    <w:rsid w:val="00B529AC"/>
    <w:rsid w:val="00B52C38"/>
    <w:rsid w:val="00B53289"/>
    <w:rsid w:val="00B55D1F"/>
    <w:rsid w:val="00B56EAD"/>
    <w:rsid w:val="00B57276"/>
    <w:rsid w:val="00B57E87"/>
    <w:rsid w:val="00B6067F"/>
    <w:rsid w:val="00B6190D"/>
    <w:rsid w:val="00B61B99"/>
    <w:rsid w:val="00B62D6F"/>
    <w:rsid w:val="00B644AC"/>
    <w:rsid w:val="00B659F6"/>
    <w:rsid w:val="00B6675B"/>
    <w:rsid w:val="00B66B44"/>
    <w:rsid w:val="00B67555"/>
    <w:rsid w:val="00B7086C"/>
    <w:rsid w:val="00B71204"/>
    <w:rsid w:val="00B72744"/>
    <w:rsid w:val="00B728A7"/>
    <w:rsid w:val="00B72E28"/>
    <w:rsid w:val="00B741EF"/>
    <w:rsid w:val="00B74FBA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4DCB"/>
    <w:rsid w:val="00B95688"/>
    <w:rsid w:val="00B95D69"/>
    <w:rsid w:val="00B967ED"/>
    <w:rsid w:val="00B969D2"/>
    <w:rsid w:val="00BA1520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507"/>
    <w:rsid w:val="00BC0CD1"/>
    <w:rsid w:val="00BC15AF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228"/>
    <w:rsid w:val="00BE1792"/>
    <w:rsid w:val="00BE5B55"/>
    <w:rsid w:val="00BE692D"/>
    <w:rsid w:val="00BF0967"/>
    <w:rsid w:val="00BF0B12"/>
    <w:rsid w:val="00BF10BE"/>
    <w:rsid w:val="00BF2292"/>
    <w:rsid w:val="00BF23CA"/>
    <w:rsid w:val="00BF2879"/>
    <w:rsid w:val="00BF3001"/>
    <w:rsid w:val="00BF3C03"/>
    <w:rsid w:val="00BF4BE3"/>
    <w:rsid w:val="00BF51E7"/>
    <w:rsid w:val="00BF5969"/>
    <w:rsid w:val="00BF625E"/>
    <w:rsid w:val="00BF6BCA"/>
    <w:rsid w:val="00BF6DA6"/>
    <w:rsid w:val="00BF7E9A"/>
    <w:rsid w:val="00C00446"/>
    <w:rsid w:val="00C0054B"/>
    <w:rsid w:val="00C0125C"/>
    <w:rsid w:val="00C020BD"/>
    <w:rsid w:val="00C02470"/>
    <w:rsid w:val="00C02535"/>
    <w:rsid w:val="00C0408E"/>
    <w:rsid w:val="00C04AAD"/>
    <w:rsid w:val="00C06AB0"/>
    <w:rsid w:val="00C10069"/>
    <w:rsid w:val="00C105D0"/>
    <w:rsid w:val="00C11092"/>
    <w:rsid w:val="00C12A4C"/>
    <w:rsid w:val="00C13D3E"/>
    <w:rsid w:val="00C16476"/>
    <w:rsid w:val="00C1687E"/>
    <w:rsid w:val="00C207D0"/>
    <w:rsid w:val="00C21367"/>
    <w:rsid w:val="00C21D4B"/>
    <w:rsid w:val="00C22B44"/>
    <w:rsid w:val="00C2595A"/>
    <w:rsid w:val="00C26A82"/>
    <w:rsid w:val="00C31805"/>
    <w:rsid w:val="00C31C40"/>
    <w:rsid w:val="00C31F3E"/>
    <w:rsid w:val="00C3261C"/>
    <w:rsid w:val="00C32BDC"/>
    <w:rsid w:val="00C334F9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57D1A"/>
    <w:rsid w:val="00C6081A"/>
    <w:rsid w:val="00C60BD0"/>
    <w:rsid w:val="00C611B6"/>
    <w:rsid w:val="00C62407"/>
    <w:rsid w:val="00C62A67"/>
    <w:rsid w:val="00C62CCB"/>
    <w:rsid w:val="00C6300C"/>
    <w:rsid w:val="00C63941"/>
    <w:rsid w:val="00C63C8B"/>
    <w:rsid w:val="00C65F84"/>
    <w:rsid w:val="00C65FEA"/>
    <w:rsid w:val="00C66451"/>
    <w:rsid w:val="00C66608"/>
    <w:rsid w:val="00C713C3"/>
    <w:rsid w:val="00C71F21"/>
    <w:rsid w:val="00C73335"/>
    <w:rsid w:val="00C73800"/>
    <w:rsid w:val="00C73831"/>
    <w:rsid w:val="00C7427B"/>
    <w:rsid w:val="00C7436D"/>
    <w:rsid w:val="00C759D4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6E3"/>
    <w:rsid w:val="00C90FFB"/>
    <w:rsid w:val="00C948EB"/>
    <w:rsid w:val="00C95361"/>
    <w:rsid w:val="00C95BDD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1917"/>
    <w:rsid w:val="00CB22A8"/>
    <w:rsid w:val="00CB2A9F"/>
    <w:rsid w:val="00CB2C0C"/>
    <w:rsid w:val="00CB4A98"/>
    <w:rsid w:val="00CB5CE1"/>
    <w:rsid w:val="00CB6676"/>
    <w:rsid w:val="00CB7D1C"/>
    <w:rsid w:val="00CB7F8C"/>
    <w:rsid w:val="00CC04C9"/>
    <w:rsid w:val="00CC0B4B"/>
    <w:rsid w:val="00CC2F70"/>
    <w:rsid w:val="00CC31A5"/>
    <w:rsid w:val="00CC3BC8"/>
    <w:rsid w:val="00CC5522"/>
    <w:rsid w:val="00CC5855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2F01"/>
    <w:rsid w:val="00D03197"/>
    <w:rsid w:val="00D036E2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2772D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AA"/>
    <w:rsid w:val="00D473F5"/>
    <w:rsid w:val="00D47A8F"/>
    <w:rsid w:val="00D509E6"/>
    <w:rsid w:val="00D521B6"/>
    <w:rsid w:val="00D536CD"/>
    <w:rsid w:val="00D53A97"/>
    <w:rsid w:val="00D553BC"/>
    <w:rsid w:val="00D553F7"/>
    <w:rsid w:val="00D57367"/>
    <w:rsid w:val="00D57A9B"/>
    <w:rsid w:val="00D57E2E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5D2F"/>
    <w:rsid w:val="00D66513"/>
    <w:rsid w:val="00D677B5"/>
    <w:rsid w:val="00D67F2F"/>
    <w:rsid w:val="00D704B7"/>
    <w:rsid w:val="00D71A6F"/>
    <w:rsid w:val="00D72E57"/>
    <w:rsid w:val="00D73F85"/>
    <w:rsid w:val="00D74C3A"/>
    <w:rsid w:val="00D758A7"/>
    <w:rsid w:val="00D75A2B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2A1"/>
    <w:rsid w:val="00DA5893"/>
    <w:rsid w:val="00DA5A03"/>
    <w:rsid w:val="00DA6181"/>
    <w:rsid w:val="00DB1E9A"/>
    <w:rsid w:val="00DB2FA8"/>
    <w:rsid w:val="00DB31CB"/>
    <w:rsid w:val="00DB35DA"/>
    <w:rsid w:val="00DB3A8F"/>
    <w:rsid w:val="00DB3D8A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00"/>
    <w:rsid w:val="00DC1E6A"/>
    <w:rsid w:val="00DC274C"/>
    <w:rsid w:val="00DC3744"/>
    <w:rsid w:val="00DC3F6D"/>
    <w:rsid w:val="00DC4F6F"/>
    <w:rsid w:val="00DC5FC2"/>
    <w:rsid w:val="00DC6572"/>
    <w:rsid w:val="00DC7793"/>
    <w:rsid w:val="00DC7845"/>
    <w:rsid w:val="00DD1F87"/>
    <w:rsid w:val="00DD32CC"/>
    <w:rsid w:val="00DD3D43"/>
    <w:rsid w:val="00DD3DA1"/>
    <w:rsid w:val="00DD4119"/>
    <w:rsid w:val="00DD4F14"/>
    <w:rsid w:val="00DD73EC"/>
    <w:rsid w:val="00DD7841"/>
    <w:rsid w:val="00DE08BD"/>
    <w:rsid w:val="00DE095C"/>
    <w:rsid w:val="00DE09CD"/>
    <w:rsid w:val="00DE12F0"/>
    <w:rsid w:val="00DE2C56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071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5AD"/>
    <w:rsid w:val="00E12742"/>
    <w:rsid w:val="00E12B6F"/>
    <w:rsid w:val="00E13257"/>
    <w:rsid w:val="00E13495"/>
    <w:rsid w:val="00E13C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0CB7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578AF"/>
    <w:rsid w:val="00E6143E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4EB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1A2E"/>
    <w:rsid w:val="00EB3E14"/>
    <w:rsid w:val="00EB418A"/>
    <w:rsid w:val="00EB4959"/>
    <w:rsid w:val="00EB54D3"/>
    <w:rsid w:val="00EB562B"/>
    <w:rsid w:val="00EB5E8C"/>
    <w:rsid w:val="00EB674B"/>
    <w:rsid w:val="00EB6933"/>
    <w:rsid w:val="00EC1EC4"/>
    <w:rsid w:val="00EC1FD4"/>
    <w:rsid w:val="00EC2147"/>
    <w:rsid w:val="00EC2233"/>
    <w:rsid w:val="00EC3643"/>
    <w:rsid w:val="00EC3E44"/>
    <w:rsid w:val="00EC4C89"/>
    <w:rsid w:val="00EC5209"/>
    <w:rsid w:val="00EC5BF0"/>
    <w:rsid w:val="00EC621D"/>
    <w:rsid w:val="00EC628B"/>
    <w:rsid w:val="00EC635D"/>
    <w:rsid w:val="00EC63D0"/>
    <w:rsid w:val="00EC6AFD"/>
    <w:rsid w:val="00ED074D"/>
    <w:rsid w:val="00ED223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D7DB7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17D7E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26CC4"/>
    <w:rsid w:val="00F305B0"/>
    <w:rsid w:val="00F30BC2"/>
    <w:rsid w:val="00F311EC"/>
    <w:rsid w:val="00F32D23"/>
    <w:rsid w:val="00F3350F"/>
    <w:rsid w:val="00F33912"/>
    <w:rsid w:val="00F35075"/>
    <w:rsid w:val="00F36E81"/>
    <w:rsid w:val="00F371C3"/>
    <w:rsid w:val="00F401E8"/>
    <w:rsid w:val="00F40EA8"/>
    <w:rsid w:val="00F410C1"/>
    <w:rsid w:val="00F4259D"/>
    <w:rsid w:val="00F43283"/>
    <w:rsid w:val="00F43A61"/>
    <w:rsid w:val="00F43D3A"/>
    <w:rsid w:val="00F44A34"/>
    <w:rsid w:val="00F46844"/>
    <w:rsid w:val="00F51B2C"/>
    <w:rsid w:val="00F52A7A"/>
    <w:rsid w:val="00F54B04"/>
    <w:rsid w:val="00F54BF9"/>
    <w:rsid w:val="00F55429"/>
    <w:rsid w:val="00F55AF7"/>
    <w:rsid w:val="00F5674A"/>
    <w:rsid w:val="00F56FCD"/>
    <w:rsid w:val="00F571CA"/>
    <w:rsid w:val="00F573A6"/>
    <w:rsid w:val="00F57718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666BA"/>
    <w:rsid w:val="00F70177"/>
    <w:rsid w:val="00F70904"/>
    <w:rsid w:val="00F70D37"/>
    <w:rsid w:val="00F70D4C"/>
    <w:rsid w:val="00F7173B"/>
    <w:rsid w:val="00F7379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28B7"/>
    <w:rsid w:val="00F83666"/>
    <w:rsid w:val="00F836E4"/>
    <w:rsid w:val="00F83D26"/>
    <w:rsid w:val="00F85E25"/>
    <w:rsid w:val="00F86AE8"/>
    <w:rsid w:val="00F87A9A"/>
    <w:rsid w:val="00F9196D"/>
    <w:rsid w:val="00F9398F"/>
    <w:rsid w:val="00F9534B"/>
    <w:rsid w:val="00F96446"/>
    <w:rsid w:val="00F96C75"/>
    <w:rsid w:val="00F96DE2"/>
    <w:rsid w:val="00F975AE"/>
    <w:rsid w:val="00F97BDA"/>
    <w:rsid w:val="00FA04D4"/>
    <w:rsid w:val="00FA1793"/>
    <w:rsid w:val="00FA1C56"/>
    <w:rsid w:val="00FA301A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5D8"/>
    <w:rsid w:val="00FB584C"/>
    <w:rsid w:val="00FB634B"/>
    <w:rsid w:val="00FB6440"/>
    <w:rsid w:val="00FB6E4A"/>
    <w:rsid w:val="00FB74ED"/>
    <w:rsid w:val="00FB7F32"/>
    <w:rsid w:val="00FC0208"/>
    <w:rsid w:val="00FC0AF5"/>
    <w:rsid w:val="00FC1B2B"/>
    <w:rsid w:val="00FC1F4E"/>
    <w:rsid w:val="00FC2901"/>
    <w:rsid w:val="00FC6431"/>
    <w:rsid w:val="00FC6719"/>
    <w:rsid w:val="00FC70AC"/>
    <w:rsid w:val="00FD0E8F"/>
    <w:rsid w:val="00FD102C"/>
    <w:rsid w:val="00FD1CF3"/>
    <w:rsid w:val="00FD20F6"/>
    <w:rsid w:val="00FD2104"/>
    <w:rsid w:val="00FD2442"/>
    <w:rsid w:val="00FD2485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322"/>
    <w:rsid w:val="00FF5452"/>
    <w:rsid w:val="00FF5731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8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6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nsk.zarplata.ru/company/view/6261908/vacanci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onsultant.ru/law/ref/ju_dict/word/linejno-kabelnye_sooruzheniya_svyaz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consultantplus://offline/ref=7E51A1A153B4F78CB41C11AA58474E912EA6DD400CC054234FDD138661153D472D4B7DD4i8R4D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CDBD5-FBFE-44EF-A97A-B96077185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31</Pages>
  <Words>5926</Words>
  <Characters>44929</Characters>
  <Application>Microsoft Office Word</Application>
  <DocSecurity>4</DocSecurity>
  <Lines>374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50754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2017-03-02T09:21:00Z</cp:lastPrinted>
  <dcterms:created xsi:type="dcterms:W3CDTF">2017-03-06T07:34:00Z</dcterms:created>
  <dcterms:modified xsi:type="dcterms:W3CDTF">2017-03-06T07:34:00Z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